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E2" w:rsidRPr="00A31DE2" w:rsidRDefault="00A31DE2" w:rsidP="00A31DE2">
      <w:pPr>
        <w:spacing w:line="276" w:lineRule="auto"/>
        <w:jc w:val="center"/>
        <w:rPr>
          <w:rFonts w:asciiTheme="minorHAnsi" w:hAnsiTheme="minorHAnsi"/>
          <w:b/>
          <w:sz w:val="32"/>
          <w:szCs w:val="32"/>
          <w:lang w:val="hu-HU"/>
        </w:rPr>
      </w:pPr>
      <w:bookmarkStart w:id="0" w:name="_GoBack"/>
      <w:bookmarkEnd w:id="0"/>
      <w:r w:rsidRPr="00A31DE2">
        <w:rPr>
          <w:rFonts w:asciiTheme="minorHAnsi" w:hAnsiTheme="minorHAnsi"/>
          <w:b/>
          <w:sz w:val="32"/>
          <w:szCs w:val="32"/>
          <w:lang w:val="hu-HU"/>
        </w:rPr>
        <w:t>E</w:t>
      </w:r>
      <w:r w:rsidRPr="00A31DE2">
        <w:rPr>
          <w:rFonts w:asciiTheme="minorHAnsi" w:hAnsiTheme="minorHAnsi"/>
          <w:b/>
          <w:spacing w:val="-1"/>
          <w:sz w:val="32"/>
          <w:szCs w:val="32"/>
          <w:lang w:val="hu-HU"/>
        </w:rPr>
        <w:t>C</w:t>
      </w:r>
      <w:r w:rsidRPr="00A31DE2">
        <w:rPr>
          <w:rFonts w:asciiTheme="minorHAnsi" w:hAnsiTheme="minorHAnsi"/>
          <w:b/>
          <w:sz w:val="32"/>
          <w:szCs w:val="32"/>
          <w:lang w:val="hu-HU"/>
        </w:rPr>
        <w:t xml:space="preserve">AS </w:t>
      </w:r>
      <w:r w:rsidR="00473E6C">
        <w:rPr>
          <w:rFonts w:asciiTheme="minorHAnsi" w:hAnsiTheme="minorHAnsi"/>
          <w:b/>
          <w:sz w:val="32"/>
          <w:szCs w:val="32"/>
          <w:lang w:val="hu-HU"/>
        </w:rPr>
        <w:t>KÉZIKÖNYV</w:t>
      </w:r>
    </w:p>
    <w:p w:rsidR="00A31DE2" w:rsidRPr="007D59C6" w:rsidRDefault="00A31DE2" w:rsidP="00A31DE2">
      <w:pPr>
        <w:spacing w:before="10" w:line="276" w:lineRule="auto"/>
        <w:rPr>
          <w:rFonts w:asciiTheme="minorHAnsi" w:hAnsiTheme="minorHAnsi"/>
          <w:sz w:val="16"/>
          <w:szCs w:val="16"/>
          <w:lang w:val="hu-HU"/>
        </w:rPr>
      </w:pPr>
    </w:p>
    <w:p w:rsidR="00A31DE2" w:rsidRDefault="00A31DE2" w:rsidP="00AF09C3">
      <w:pPr>
        <w:spacing w:line="276" w:lineRule="auto"/>
        <w:ind w:left="149" w:right="95"/>
        <w:jc w:val="both"/>
        <w:rPr>
          <w:rFonts w:asciiTheme="minorHAnsi" w:hAnsiTheme="minorHAnsi"/>
          <w:sz w:val="22"/>
          <w:szCs w:val="22"/>
          <w:lang w:val="hu-HU"/>
        </w:rPr>
      </w:pPr>
      <w:r w:rsidRPr="00293C12">
        <w:rPr>
          <w:rFonts w:asciiTheme="minorHAnsi" w:hAnsiTheme="minorHAnsi"/>
          <w:sz w:val="22"/>
          <w:szCs w:val="22"/>
          <w:lang w:val="hu-HU"/>
        </w:rPr>
        <w:t>A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z </w:t>
      </w:r>
      <w:r w:rsidRPr="00293C1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z w:val="22"/>
          <w:szCs w:val="22"/>
          <w:lang w:val="hu-HU"/>
        </w:rPr>
        <w:t>urópai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Biz</w:t>
      </w:r>
      <w:r w:rsidRPr="00A31DE2">
        <w:rPr>
          <w:rFonts w:asciiTheme="minorHAnsi" w:hAnsiTheme="minorHAnsi"/>
          <w:sz w:val="22"/>
          <w:szCs w:val="22"/>
          <w:lang w:val="hu-HU"/>
        </w:rPr>
        <w:t>o</w:t>
      </w:r>
      <w:r w:rsidRPr="00293C12">
        <w:rPr>
          <w:rFonts w:asciiTheme="minorHAnsi" w:hAnsiTheme="minorHAnsi"/>
          <w:sz w:val="22"/>
          <w:szCs w:val="22"/>
          <w:lang w:val="hu-HU"/>
        </w:rPr>
        <w:t>tt</w:t>
      </w:r>
      <w:r w:rsidRPr="00A31DE2">
        <w:rPr>
          <w:rFonts w:asciiTheme="minorHAnsi" w:hAnsiTheme="minorHAnsi"/>
          <w:sz w:val="22"/>
          <w:szCs w:val="22"/>
          <w:lang w:val="hu-HU"/>
        </w:rPr>
        <w:t>ság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f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293C12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has</w:t>
      </w:r>
      <w:r w:rsidRPr="00293C1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nál</w:t>
      </w:r>
      <w:r w:rsidRPr="00293C12">
        <w:rPr>
          <w:rFonts w:asciiTheme="minorHAnsi" w:hAnsiTheme="minorHAnsi"/>
          <w:sz w:val="22"/>
          <w:szCs w:val="22"/>
          <w:lang w:val="hu-HU"/>
        </w:rPr>
        <w:t>ó-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293C1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onos</w:t>
      </w:r>
      <w:r w:rsidRPr="00293C12">
        <w:rPr>
          <w:rFonts w:asciiTheme="minorHAnsi" w:hAnsiTheme="minorHAnsi"/>
          <w:sz w:val="22"/>
          <w:szCs w:val="22"/>
          <w:lang w:val="hu-HU"/>
        </w:rPr>
        <w:t>ít</w:t>
      </w:r>
      <w:r w:rsidRPr="00A31DE2">
        <w:rPr>
          <w:rFonts w:asciiTheme="minorHAnsi" w:hAnsiTheme="minorHAnsi"/>
          <w:sz w:val="22"/>
          <w:szCs w:val="22"/>
          <w:lang w:val="hu-HU"/>
        </w:rPr>
        <w:t>ási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r</w:t>
      </w:r>
      <w:r w:rsidRPr="00A31DE2">
        <w:rPr>
          <w:rFonts w:asciiTheme="minorHAnsi" w:hAnsiTheme="minorHAnsi"/>
          <w:sz w:val="22"/>
          <w:szCs w:val="22"/>
          <w:lang w:val="hu-HU"/>
        </w:rPr>
        <w:t>ends</w:t>
      </w:r>
      <w:r w:rsidRPr="00293C1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ere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(ECA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="00293C12">
        <w:rPr>
          <w:rFonts w:asciiTheme="minorHAnsi" w:hAnsiTheme="minorHAnsi"/>
          <w:sz w:val="22"/>
          <w:szCs w:val="22"/>
          <w:lang w:val="hu-HU"/>
        </w:rPr>
        <w:t xml:space="preserve"> - </w:t>
      </w:r>
      <w:r w:rsidR="00293C12" w:rsidRPr="00293C12">
        <w:rPr>
          <w:rFonts w:asciiTheme="minorHAnsi" w:hAnsiTheme="minorHAnsi"/>
          <w:sz w:val="22"/>
          <w:szCs w:val="22"/>
          <w:lang w:val="hu-HU"/>
        </w:rPr>
        <w:t>European Commission Authentication Service</w:t>
      </w:r>
      <w:r w:rsidRPr="00A31DE2">
        <w:rPr>
          <w:rFonts w:asciiTheme="minorHAnsi" w:hAnsiTheme="minorHAnsi"/>
          <w:sz w:val="22"/>
          <w:szCs w:val="22"/>
          <w:lang w:val="hu-HU"/>
        </w:rPr>
        <w:t>)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l</w:t>
      </w:r>
      <w:r w:rsidRPr="00A31DE2">
        <w:rPr>
          <w:rFonts w:asciiTheme="minorHAnsi" w:hAnsiTheme="minorHAnsi"/>
          <w:sz w:val="22"/>
          <w:szCs w:val="22"/>
          <w:lang w:val="hu-HU"/>
        </w:rPr>
        <w:t>ehe</w:t>
      </w:r>
      <w:r w:rsidRPr="00293C12">
        <w:rPr>
          <w:rFonts w:asciiTheme="minorHAnsi" w:hAnsiTheme="minorHAnsi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ővé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t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293C12">
        <w:rPr>
          <w:rFonts w:asciiTheme="minorHAnsi" w:hAnsiTheme="minorHAnsi"/>
          <w:sz w:val="22"/>
          <w:szCs w:val="22"/>
          <w:lang w:val="hu-HU"/>
        </w:rPr>
        <w:t>sz</w:t>
      </w:r>
      <w:r w:rsidRPr="00A31DE2">
        <w:rPr>
          <w:rFonts w:asciiTheme="minorHAnsi" w:hAnsiTheme="minorHAnsi"/>
          <w:sz w:val="22"/>
          <w:szCs w:val="22"/>
          <w:lang w:val="hu-HU"/>
        </w:rPr>
        <w:t>i</w:t>
      </w:r>
      <w:r w:rsidRPr="00293C12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a </w:t>
      </w:r>
      <w:r w:rsidRPr="00293C12">
        <w:rPr>
          <w:rFonts w:asciiTheme="minorHAnsi" w:hAnsiTheme="minorHAnsi"/>
          <w:sz w:val="22"/>
          <w:szCs w:val="22"/>
          <w:lang w:val="hu-HU"/>
        </w:rPr>
        <w:t>f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293C12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has</w:t>
      </w:r>
      <w:r w:rsidRPr="00293C12">
        <w:rPr>
          <w:rFonts w:asciiTheme="minorHAnsi" w:hAnsiTheme="minorHAnsi"/>
          <w:sz w:val="22"/>
          <w:szCs w:val="22"/>
          <w:lang w:val="hu-HU"/>
        </w:rPr>
        <w:t>zn</w:t>
      </w:r>
      <w:r w:rsidRPr="00A31DE2">
        <w:rPr>
          <w:rFonts w:asciiTheme="minorHAnsi" w:hAnsiTheme="minorHAnsi"/>
          <w:sz w:val="22"/>
          <w:szCs w:val="22"/>
          <w:lang w:val="hu-HU"/>
        </w:rPr>
        <w:t>á</w:t>
      </w:r>
      <w:r w:rsidRPr="00293C12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ók s</w:t>
      </w:r>
      <w:r w:rsidRPr="00293C1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á</w:t>
      </w:r>
      <w:r w:rsidRPr="00293C12">
        <w:rPr>
          <w:rFonts w:asciiTheme="minorHAnsi" w:hAnsiTheme="minorHAnsi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ára, hogy </w:t>
      </w:r>
      <w:r>
        <w:rPr>
          <w:rFonts w:asciiTheme="minorHAnsi" w:hAnsiTheme="minorHAnsi"/>
          <w:sz w:val="22"/>
          <w:szCs w:val="22"/>
          <w:lang w:val="hu-HU"/>
        </w:rPr>
        <w:t xml:space="preserve">egyetlen jelszó megadásával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férhessenek </w:t>
      </w:r>
      <w:r>
        <w:rPr>
          <w:rFonts w:asciiTheme="minorHAnsi" w:hAnsiTheme="minorHAnsi"/>
          <w:sz w:val="22"/>
          <w:szCs w:val="22"/>
          <w:lang w:val="hu-HU"/>
        </w:rPr>
        <w:t xml:space="preserve">hozzá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az Európai Unió intézményei által </w:t>
      </w:r>
      <w:r w:rsidR="00473E6C" w:rsidRPr="00A31DE2">
        <w:rPr>
          <w:rFonts w:asciiTheme="minorHAnsi" w:hAnsiTheme="minorHAnsi"/>
          <w:sz w:val="22"/>
          <w:szCs w:val="22"/>
          <w:lang w:val="hu-HU"/>
        </w:rPr>
        <w:t>ki</w:t>
      </w:r>
      <w:r w:rsidR="00473E6C" w:rsidRPr="00293C12">
        <w:rPr>
          <w:rFonts w:asciiTheme="minorHAnsi" w:hAnsiTheme="minorHAnsi"/>
          <w:sz w:val="22"/>
          <w:szCs w:val="22"/>
          <w:lang w:val="hu-HU"/>
        </w:rPr>
        <w:t>f</w:t>
      </w:r>
      <w:r w:rsidR="00473E6C" w:rsidRPr="00A31DE2">
        <w:rPr>
          <w:rFonts w:asciiTheme="minorHAnsi" w:hAnsiTheme="minorHAnsi"/>
          <w:sz w:val="22"/>
          <w:szCs w:val="22"/>
          <w:lang w:val="hu-HU"/>
        </w:rPr>
        <w:t>e</w:t>
      </w:r>
      <w:r w:rsidR="00473E6C" w:rsidRPr="00293C12">
        <w:rPr>
          <w:rFonts w:asciiTheme="minorHAnsi" w:hAnsiTheme="minorHAnsi"/>
          <w:sz w:val="22"/>
          <w:szCs w:val="22"/>
          <w:lang w:val="hu-HU"/>
        </w:rPr>
        <w:t>jl</w:t>
      </w:r>
      <w:r w:rsidR="00473E6C" w:rsidRPr="00A31DE2">
        <w:rPr>
          <w:rFonts w:asciiTheme="minorHAnsi" w:hAnsiTheme="minorHAnsi"/>
          <w:sz w:val="22"/>
          <w:szCs w:val="22"/>
          <w:lang w:val="hu-HU"/>
        </w:rPr>
        <w:t>e</w:t>
      </w:r>
      <w:r w:rsidR="00473E6C" w:rsidRPr="00293C12">
        <w:rPr>
          <w:rFonts w:asciiTheme="minorHAnsi" w:hAnsiTheme="minorHAnsi"/>
          <w:sz w:val="22"/>
          <w:szCs w:val="22"/>
          <w:lang w:val="hu-HU"/>
        </w:rPr>
        <w:t>szt</w:t>
      </w:r>
      <w:r w:rsidR="00473E6C" w:rsidRPr="00A31DE2">
        <w:rPr>
          <w:rFonts w:asciiTheme="minorHAnsi" w:hAnsiTheme="minorHAnsi"/>
          <w:sz w:val="22"/>
          <w:szCs w:val="22"/>
          <w:lang w:val="hu-HU"/>
        </w:rPr>
        <w:t>e</w:t>
      </w:r>
      <w:r w:rsidR="00473E6C" w:rsidRPr="00293C12">
        <w:rPr>
          <w:rFonts w:asciiTheme="minorHAnsi" w:hAnsiTheme="minorHAnsi"/>
          <w:sz w:val="22"/>
          <w:szCs w:val="22"/>
          <w:lang w:val="hu-HU"/>
        </w:rPr>
        <w:t>t</w:t>
      </w:r>
      <w:r w:rsidR="00473E6C" w:rsidRPr="00A31DE2">
        <w:rPr>
          <w:rFonts w:asciiTheme="minorHAnsi" w:hAnsiTheme="minorHAnsi"/>
          <w:sz w:val="22"/>
          <w:szCs w:val="22"/>
          <w:lang w:val="hu-HU"/>
        </w:rPr>
        <w:t>t</w:t>
      </w:r>
      <w:r w:rsidR="00473E6C" w:rsidRPr="00293C12">
        <w:rPr>
          <w:rFonts w:asciiTheme="minorHAnsi" w:hAnsiTheme="minorHAnsi"/>
          <w:sz w:val="22"/>
          <w:szCs w:val="22"/>
          <w:lang w:val="hu-HU"/>
        </w:rPr>
        <w:t xml:space="preserve"> </w:t>
      </w:r>
      <w:r w:rsidR="00473E6C">
        <w:rPr>
          <w:rFonts w:asciiTheme="minorHAnsi" w:hAnsiTheme="minorHAnsi"/>
          <w:sz w:val="22"/>
          <w:szCs w:val="22"/>
          <w:lang w:val="hu-HU"/>
        </w:rPr>
        <w:t xml:space="preserve">és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használt </w:t>
      </w:r>
      <w:r w:rsidR="00293C12">
        <w:rPr>
          <w:rFonts w:asciiTheme="minorHAnsi" w:hAnsiTheme="minorHAnsi"/>
          <w:sz w:val="22"/>
          <w:szCs w:val="22"/>
          <w:lang w:val="hu-HU"/>
        </w:rPr>
        <w:t>információs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293C12">
        <w:rPr>
          <w:rFonts w:asciiTheme="minorHAnsi" w:hAnsiTheme="minorHAnsi"/>
          <w:sz w:val="22"/>
          <w:szCs w:val="22"/>
          <w:lang w:val="hu-HU"/>
        </w:rPr>
        <w:t>r</w:t>
      </w:r>
      <w:r w:rsidRPr="00A31DE2">
        <w:rPr>
          <w:rFonts w:asciiTheme="minorHAnsi" w:hAnsiTheme="minorHAnsi"/>
          <w:sz w:val="22"/>
          <w:szCs w:val="22"/>
          <w:lang w:val="hu-HU"/>
        </w:rPr>
        <w:t>ends</w:t>
      </w:r>
      <w:r w:rsidRPr="00293C1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ere</w:t>
      </w:r>
      <w:r w:rsidR="00293C12">
        <w:rPr>
          <w:rFonts w:asciiTheme="minorHAnsi" w:hAnsiTheme="minorHAnsi"/>
          <w:sz w:val="22"/>
          <w:szCs w:val="22"/>
          <w:lang w:val="hu-HU"/>
        </w:rPr>
        <w:t>inek széles köré</w:t>
      </w:r>
      <w:r w:rsidR="00473E6C">
        <w:rPr>
          <w:rFonts w:asciiTheme="minorHAnsi" w:hAnsiTheme="minorHAnsi"/>
          <w:sz w:val="22"/>
          <w:szCs w:val="22"/>
          <w:lang w:val="hu-HU"/>
        </w:rPr>
        <w:t>hez</w:t>
      </w:r>
      <w:r w:rsidRPr="00A31DE2">
        <w:rPr>
          <w:rFonts w:asciiTheme="minorHAnsi" w:hAnsiTheme="minorHAnsi"/>
          <w:sz w:val="22"/>
          <w:szCs w:val="22"/>
          <w:lang w:val="hu-HU"/>
        </w:rPr>
        <w:t>.</w:t>
      </w:r>
    </w:p>
    <w:p w:rsidR="00A31DE2" w:rsidRPr="00221451" w:rsidRDefault="00A31DE2" w:rsidP="00DB0712">
      <w:pPr>
        <w:spacing w:before="1"/>
        <w:rPr>
          <w:rFonts w:asciiTheme="minorHAnsi" w:hAnsiTheme="minorHAnsi"/>
          <w:sz w:val="16"/>
          <w:szCs w:val="16"/>
          <w:lang w:val="hu-HU"/>
        </w:rPr>
      </w:pPr>
    </w:p>
    <w:p w:rsidR="00A31DE2" w:rsidRPr="00A31DE2" w:rsidRDefault="00A31DE2" w:rsidP="00AF09C3">
      <w:pPr>
        <w:spacing w:line="276" w:lineRule="auto"/>
        <w:ind w:left="149" w:right="98"/>
        <w:jc w:val="both"/>
        <w:rPr>
          <w:rFonts w:asciiTheme="minorHAnsi" w:hAnsiTheme="minorHAnsi"/>
          <w:sz w:val="22"/>
          <w:szCs w:val="22"/>
          <w:lang w:val="hu-HU"/>
        </w:rPr>
      </w:pPr>
      <w:r w:rsidRPr="00C74485">
        <w:rPr>
          <w:rFonts w:asciiTheme="minorHAnsi" w:hAnsiTheme="minorHAnsi"/>
          <w:sz w:val="22"/>
          <w:szCs w:val="22"/>
          <w:lang w:val="hu-HU"/>
        </w:rPr>
        <w:t>A</w:t>
      </w:r>
      <w:r w:rsidRPr="00A31DE2">
        <w:rPr>
          <w:rFonts w:asciiTheme="minorHAnsi" w:hAnsiTheme="minorHAnsi"/>
          <w:sz w:val="22"/>
          <w:szCs w:val="22"/>
          <w:lang w:val="hu-HU"/>
        </w:rPr>
        <w:t>h</w:t>
      </w:r>
      <w:r w:rsidRPr="00C74485">
        <w:rPr>
          <w:rFonts w:asciiTheme="minorHAnsi" w:hAnsiTheme="minorHAnsi"/>
          <w:sz w:val="22"/>
          <w:szCs w:val="22"/>
          <w:lang w:val="hu-HU"/>
        </w:rPr>
        <w:t>h</w:t>
      </w:r>
      <w:r w:rsidRPr="00A31DE2">
        <w:rPr>
          <w:rFonts w:asciiTheme="minorHAnsi" w:hAnsiTheme="minorHAnsi"/>
          <w:sz w:val="22"/>
          <w:szCs w:val="22"/>
          <w:lang w:val="hu-HU"/>
        </w:rPr>
        <w:t>o</w:t>
      </w:r>
      <w:r w:rsidRPr="00C74485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,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hogy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="00473E6C">
        <w:rPr>
          <w:rFonts w:asciiTheme="minorHAnsi" w:hAnsiTheme="minorHAnsi"/>
          <w:sz w:val="22"/>
          <w:szCs w:val="22"/>
          <w:lang w:val="hu-HU"/>
        </w:rPr>
        <w:t>beléphessen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="00293C12">
        <w:rPr>
          <w:rFonts w:asciiTheme="minorHAnsi" w:hAnsiTheme="minorHAnsi"/>
          <w:sz w:val="22"/>
          <w:szCs w:val="22"/>
          <w:lang w:val="hu-HU"/>
        </w:rPr>
        <w:t>Résztvevői Portál</w:t>
      </w:r>
      <w:r w:rsidR="00473E6C">
        <w:rPr>
          <w:rFonts w:asciiTheme="minorHAnsi" w:hAnsiTheme="minorHAnsi"/>
          <w:sz w:val="22"/>
          <w:szCs w:val="22"/>
          <w:lang w:val="hu-HU"/>
        </w:rPr>
        <w:t>ba</w:t>
      </w:r>
      <w:r w:rsidR="00293C12">
        <w:rPr>
          <w:rFonts w:asciiTheme="minorHAnsi" w:hAnsiTheme="minorHAnsi"/>
          <w:sz w:val="22"/>
          <w:szCs w:val="22"/>
          <w:lang w:val="hu-HU"/>
        </w:rPr>
        <w:t xml:space="preserve"> (Participant Portal)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 és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C74485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on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keres</w:t>
      </w:r>
      <w:r w:rsidRPr="00C74485">
        <w:rPr>
          <w:rFonts w:asciiTheme="minorHAnsi" w:hAnsiTheme="minorHAnsi"/>
          <w:sz w:val="22"/>
          <w:szCs w:val="22"/>
          <w:lang w:val="hu-HU"/>
        </w:rPr>
        <w:t>zt</w:t>
      </w:r>
      <w:r w:rsidRPr="00A31DE2">
        <w:rPr>
          <w:rFonts w:asciiTheme="minorHAnsi" w:hAnsiTheme="minorHAnsi"/>
          <w:sz w:val="22"/>
          <w:szCs w:val="22"/>
          <w:lang w:val="hu-HU"/>
        </w:rPr>
        <w:t>ül</w:t>
      </w:r>
      <w:r w:rsidR="00C74485">
        <w:rPr>
          <w:rFonts w:asciiTheme="minorHAnsi" w:hAnsiTheme="minorHAnsi"/>
          <w:sz w:val="22"/>
          <w:szCs w:val="22"/>
          <w:lang w:val="hu-HU"/>
        </w:rPr>
        <w:t xml:space="preserve"> regisztrálhassa szervezetét a PIC kód (</w:t>
      </w:r>
      <w:r w:rsidR="00C74485" w:rsidRPr="00C74485">
        <w:rPr>
          <w:rFonts w:asciiTheme="minorHAnsi" w:hAnsiTheme="minorHAnsi"/>
          <w:sz w:val="22"/>
          <w:szCs w:val="22"/>
          <w:lang w:val="hu-HU"/>
        </w:rPr>
        <w:t>Participant Identification Code – Résztvevő Azonosító Kód)</w:t>
      </w:r>
      <w:r w:rsidR="00C74485">
        <w:rPr>
          <w:rFonts w:asciiTheme="minorHAnsi" w:hAnsiTheme="minorHAnsi"/>
          <w:sz w:val="22"/>
          <w:szCs w:val="22"/>
          <w:lang w:val="hu-HU"/>
        </w:rPr>
        <w:t xml:space="preserve"> megszerzéséhez és a pályázat</w:t>
      </w:r>
      <w:r w:rsidR="00571BA4">
        <w:rPr>
          <w:rFonts w:asciiTheme="minorHAnsi" w:hAnsiTheme="minorHAnsi"/>
          <w:sz w:val="22"/>
          <w:szCs w:val="22"/>
          <w:lang w:val="hu-HU"/>
        </w:rPr>
        <w:t>a</w:t>
      </w:r>
      <w:r w:rsidR="00C74485">
        <w:rPr>
          <w:rFonts w:asciiTheme="minorHAnsi" w:hAnsiTheme="minorHAnsi"/>
          <w:sz w:val="22"/>
          <w:szCs w:val="22"/>
          <w:lang w:val="hu-HU"/>
        </w:rPr>
        <w:t xml:space="preserve"> benyújtásához</w:t>
      </w:r>
      <w:r w:rsidRPr="00A31DE2">
        <w:rPr>
          <w:rFonts w:asciiTheme="minorHAnsi" w:hAnsiTheme="minorHAnsi"/>
          <w:sz w:val="22"/>
          <w:szCs w:val="22"/>
          <w:lang w:val="hu-HU"/>
        </w:rPr>
        <w:t>, e</w:t>
      </w:r>
      <w:r w:rsidRPr="00C74485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ős</w:t>
      </w:r>
      <w:r w:rsidRPr="00C74485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ör reg</w:t>
      </w:r>
      <w:r w:rsidRPr="00C74485">
        <w:rPr>
          <w:rFonts w:asciiTheme="minorHAnsi" w:hAnsiTheme="minorHAnsi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C74485">
        <w:rPr>
          <w:rFonts w:asciiTheme="minorHAnsi" w:hAnsiTheme="minorHAnsi"/>
          <w:sz w:val="22"/>
          <w:szCs w:val="22"/>
          <w:lang w:val="hu-HU"/>
        </w:rPr>
        <w:t>zt</w:t>
      </w:r>
      <w:r w:rsidRPr="00A31DE2">
        <w:rPr>
          <w:rFonts w:asciiTheme="minorHAnsi" w:hAnsiTheme="minorHAnsi"/>
          <w:sz w:val="22"/>
          <w:szCs w:val="22"/>
          <w:lang w:val="hu-HU"/>
        </w:rPr>
        <w:t>rá</w:t>
      </w:r>
      <w:r w:rsidRPr="00C74485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nia ke</w:t>
      </w:r>
      <w:r w:rsidRPr="00C74485">
        <w:rPr>
          <w:rFonts w:asciiTheme="minorHAnsi" w:hAnsiTheme="minorHAnsi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l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az</w:t>
      </w:r>
      <w:r w:rsidRPr="00C74485">
        <w:rPr>
          <w:rFonts w:asciiTheme="minorHAnsi" w:hAnsiTheme="minorHAnsi"/>
          <w:sz w:val="22"/>
          <w:szCs w:val="22"/>
          <w:lang w:val="hu-HU"/>
        </w:rPr>
        <w:t xml:space="preserve"> ECA</w:t>
      </w:r>
      <w:r w:rsidRPr="00A31DE2">
        <w:rPr>
          <w:rFonts w:asciiTheme="minorHAnsi" w:hAnsiTheme="minorHAnsi"/>
          <w:sz w:val="22"/>
          <w:szCs w:val="22"/>
          <w:lang w:val="hu-HU"/>
        </w:rPr>
        <w:t>S rends</w:t>
      </w:r>
      <w:r w:rsidRPr="00C74485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erében.</w:t>
      </w:r>
    </w:p>
    <w:p w:rsidR="00A31DE2" w:rsidRPr="00221451" w:rsidRDefault="00A31DE2" w:rsidP="00DB0712">
      <w:pPr>
        <w:spacing w:before="1"/>
        <w:rPr>
          <w:rFonts w:asciiTheme="minorHAnsi" w:hAnsiTheme="minorHAnsi"/>
          <w:sz w:val="16"/>
          <w:szCs w:val="16"/>
          <w:lang w:val="hu-HU"/>
        </w:rPr>
      </w:pPr>
    </w:p>
    <w:p w:rsidR="00A31DE2" w:rsidRPr="00A31DE2" w:rsidRDefault="00A31DE2" w:rsidP="00AF09C3">
      <w:pPr>
        <w:spacing w:line="276" w:lineRule="auto"/>
        <w:ind w:left="149" w:right="96"/>
        <w:jc w:val="both"/>
        <w:rPr>
          <w:rFonts w:asciiTheme="minorHAnsi" w:hAnsiTheme="minorHAnsi"/>
          <w:sz w:val="22"/>
          <w:szCs w:val="22"/>
          <w:lang w:val="hu-HU"/>
        </w:rPr>
      </w:pP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A31DE2">
        <w:rPr>
          <w:rFonts w:asciiTheme="minorHAnsi" w:hAnsiTheme="minorHAnsi"/>
          <w:spacing w:val="5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ké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kö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z w:val="22"/>
          <w:szCs w:val="22"/>
          <w:lang w:val="hu-HU"/>
        </w:rPr>
        <w:t>yv</w:t>
      </w:r>
      <w:r w:rsidRPr="00A31DE2">
        <w:rPr>
          <w:rFonts w:asciiTheme="minorHAnsi" w:hAnsiTheme="minorHAnsi"/>
          <w:spacing w:val="6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po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ró</w:t>
      </w:r>
      <w:r w:rsidRPr="00A31DE2">
        <w:rPr>
          <w:rFonts w:asciiTheme="minorHAnsi" w:hAnsiTheme="minorHAnsi"/>
          <w:spacing w:val="2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-</w:t>
      </w:r>
      <w:r w:rsidRPr="00A31DE2">
        <w:rPr>
          <w:rFonts w:asciiTheme="minorHAnsi" w:hAnsiTheme="minorHAnsi"/>
          <w:sz w:val="22"/>
          <w:szCs w:val="22"/>
          <w:lang w:val="hu-HU"/>
        </w:rPr>
        <w:t>po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ra</w:t>
      </w:r>
      <w:r w:rsidRPr="00A31DE2">
        <w:rPr>
          <w:rFonts w:asciiTheme="minorHAnsi" w:hAnsiTheme="minorHAnsi"/>
          <w:spacing w:val="5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haladva</w:t>
      </w:r>
      <w:r w:rsidRPr="00A31DE2">
        <w:rPr>
          <w:rFonts w:asciiTheme="minorHAnsi" w:hAnsiTheme="minorHAnsi"/>
          <w:spacing w:val="5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be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>uta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tja</w:t>
      </w:r>
      <w:r w:rsidRPr="00A31DE2">
        <w:rPr>
          <w:rFonts w:asciiTheme="minorHAnsi" w:hAnsiTheme="minorHAnsi"/>
          <w:sz w:val="22"/>
          <w:szCs w:val="22"/>
          <w:lang w:val="hu-HU"/>
        </w:rPr>
        <w:t>,</w:t>
      </w:r>
      <w:r w:rsidRPr="00A31DE2">
        <w:rPr>
          <w:rFonts w:asciiTheme="minorHAnsi" w:hAnsiTheme="minorHAnsi"/>
          <w:spacing w:val="5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hogyan</w:t>
      </w:r>
      <w:r w:rsidRPr="00A31DE2">
        <w:rPr>
          <w:rFonts w:asciiTheme="minorHAnsi" w:hAnsiTheme="minorHAnsi"/>
          <w:spacing w:val="2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ud</w:t>
      </w:r>
      <w:r w:rsidRPr="00A31DE2">
        <w:rPr>
          <w:rFonts w:asciiTheme="minorHAnsi" w:hAnsiTheme="minorHAnsi"/>
          <w:spacing w:val="2"/>
          <w:sz w:val="22"/>
          <w:szCs w:val="22"/>
          <w:lang w:val="hu-HU"/>
        </w:rPr>
        <w:t xml:space="preserve"> </w:t>
      </w:r>
      <w:r w:rsidR="00C74485" w:rsidRPr="00A31DE2">
        <w:rPr>
          <w:rFonts w:asciiTheme="minorHAnsi" w:hAnsiTheme="minorHAnsi"/>
          <w:sz w:val="22"/>
          <w:szCs w:val="22"/>
          <w:lang w:val="hu-HU"/>
        </w:rPr>
        <w:t>reg</w:t>
      </w:r>
      <w:r w:rsidR="00C74485"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="00C74485" w:rsidRPr="00A31DE2">
        <w:rPr>
          <w:rFonts w:asciiTheme="minorHAnsi" w:hAnsiTheme="minorHAnsi"/>
          <w:sz w:val="22"/>
          <w:szCs w:val="22"/>
          <w:lang w:val="hu-HU"/>
        </w:rPr>
        <w:t>s</w:t>
      </w:r>
      <w:r w:rsidR="00C74485"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="00C74485"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="00C74485" w:rsidRPr="00A31DE2">
        <w:rPr>
          <w:rFonts w:asciiTheme="minorHAnsi" w:hAnsiTheme="minorHAnsi"/>
          <w:sz w:val="22"/>
          <w:szCs w:val="22"/>
          <w:lang w:val="hu-HU"/>
        </w:rPr>
        <w:t>rá</w:t>
      </w:r>
      <w:r w:rsidR="00C74485"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="00C74485" w:rsidRPr="00A31DE2">
        <w:rPr>
          <w:rFonts w:asciiTheme="minorHAnsi" w:hAnsiTheme="minorHAnsi"/>
          <w:sz w:val="22"/>
          <w:szCs w:val="22"/>
          <w:lang w:val="hu-HU"/>
        </w:rPr>
        <w:t xml:space="preserve">ni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az 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ECA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4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adatbá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sba,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ill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ve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ü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k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é</w:t>
      </w:r>
      <w:r w:rsidRPr="00A31DE2">
        <w:rPr>
          <w:rFonts w:asciiTheme="minorHAnsi" w:hAnsiTheme="minorHAnsi"/>
          <w:sz w:val="22"/>
          <w:szCs w:val="22"/>
          <w:lang w:val="hu-HU"/>
        </w:rPr>
        <w:t>g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én hogyan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u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d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j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a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>egvá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lt</w:t>
      </w:r>
      <w:r w:rsidRPr="00A31DE2">
        <w:rPr>
          <w:rFonts w:asciiTheme="minorHAnsi" w:hAnsiTheme="minorHAnsi"/>
          <w:sz w:val="22"/>
          <w:szCs w:val="22"/>
          <w:lang w:val="hu-HU"/>
        </w:rPr>
        <w:t>o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ni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régi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j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avá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, va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mi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nt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>ódos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ít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ani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>é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yes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adata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it</w:t>
      </w:r>
      <w:r w:rsidRPr="00A31DE2">
        <w:rPr>
          <w:rFonts w:asciiTheme="minorHAnsi" w:hAnsiTheme="minorHAnsi"/>
          <w:sz w:val="22"/>
          <w:szCs w:val="22"/>
          <w:lang w:val="hu-HU"/>
        </w:rPr>
        <w:t>.</w:t>
      </w:r>
    </w:p>
    <w:p w:rsidR="00A31DE2" w:rsidRPr="00221451" w:rsidRDefault="00A31DE2" w:rsidP="00DB0712">
      <w:pPr>
        <w:spacing w:before="1"/>
        <w:rPr>
          <w:rFonts w:asciiTheme="minorHAnsi" w:hAnsiTheme="minorHAnsi"/>
          <w:sz w:val="16"/>
          <w:szCs w:val="16"/>
          <w:lang w:val="hu-HU"/>
        </w:rPr>
      </w:pPr>
    </w:p>
    <w:p w:rsidR="00A31DE2" w:rsidRPr="00A31DE2" w:rsidRDefault="00A31DE2" w:rsidP="00AF09C3">
      <w:pPr>
        <w:spacing w:line="276" w:lineRule="auto"/>
        <w:ind w:left="149" w:right="99"/>
        <w:jc w:val="both"/>
        <w:rPr>
          <w:rFonts w:asciiTheme="minorHAnsi" w:hAnsiTheme="minorHAnsi"/>
          <w:sz w:val="22"/>
          <w:szCs w:val="22"/>
          <w:lang w:val="hu-HU"/>
        </w:rPr>
      </w:pPr>
      <w:r w:rsidRPr="00A31DE2">
        <w:rPr>
          <w:rFonts w:asciiTheme="minorHAnsi" w:hAnsiTheme="minorHAnsi"/>
          <w:spacing w:val="2"/>
          <w:sz w:val="22"/>
          <w:szCs w:val="22"/>
          <w:lang w:val="hu-HU"/>
        </w:rPr>
        <w:t>F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hív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j</w:t>
      </w:r>
      <w:r w:rsidRPr="00A31DE2">
        <w:rPr>
          <w:rFonts w:asciiTheme="minorHAnsi" w:hAnsiTheme="minorHAnsi"/>
          <w:sz w:val="22"/>
          <w:szCs w:val="22"/>
          <w:lang w:val="hu-HU"/>
        </w:rPr>
        <w:t>uk</w:t>
      </w:r>
      <w:r w:rsidRPr="00A31DE2">
        <w:rPr>
          <w:rFonts w:asciiTheme="minorHAnsi" w:hAnsiTheme="minorHAnsi"/>
          <w:spacing w:val="12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>f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gye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lm</w:t>
      </w:r>
      <w:r w:rsidRPr="00A31DE2">
        <w:rPr>
          <w:rFonts w:asciiTheme="minorHAnsi" w:hAnsiTheme="minorHAnsi"/>
          <w:sz w:val="22"/>
          <w:szCs w:val="22"/>
          <w:lang w:val="hu-HU"/>
        </w:rPr>
        <w:t>é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,</w:t>
      </w:r>
      <w:r w:rsidRPr="00A31DE2">
        <w:rPr>
          <w:rFonts w:asciiTheme="minorHAnsi" w:hAnsiTheme="minorHAnsi"/>
          <w:spacing w:val="14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hogy</w:t>
      </w:r>
      <w:r w:rsidRPr="00A31DE2">
        <w:rPr>
          <w:rFonts w:asciiTheme="minorHAnsi" w:hAnsiTheme="minorHAnsi"/>
          <w:spacing w:val="12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az</w:t>
      </w:r>
      <w:r w:rsidRPr="00A31DE2">
        <w:rPr>
          <w:rFonts w:asciiTheme="minorHAnsi" w:hAnsiTheme="minorHAnsi"/>
          <w:spacing w:val="10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ECA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12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ren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d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eren</w:t>
      </w:r>
      <w:r w:rsidRPr="00A31DE2">
        <w:rPr>
          <w:rFonts w:asciiTheme="minorHAnsi" w:hAnsiTheme="minorHAnsi"/>
          <w:spacing w:val="12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be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üli</w:t>
      </w:r>
      <w:r w:rsidRPr="00A31DE2">
        <w:rPr>
          <w:rFonts w:asciiTheme="minorHAnsi" w:hAnsiTheme="minorHAnsi"/>
          <w:spacing w:val="1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ös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es</w:t>
      </w:r>
      <w:r w:rsidRPr="00A31DE2">
        <w:rPr>
          <w:rFonts w:asciiTheme="minorHAnsi" w:hAnsiTheme="minorHAnsi"/>
          <w:spacing w:val="10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adatbá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10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has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nála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ához</w:t>
      </w:r>
      <w:r w:rsidRPr="00A31DE2">
        <w:rPr>
          <w:rFonts w:asciiTheme="minorHAnsi" w:hAnsiTheme="minorHAnsi"/>
          <w:spacing w:val="7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ugya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z w:val="22"/>
          <w:szCs w:val="22"/>
          <w:lang w:val="hu-HU"/>
        </w:rPr>
        <w:t>az a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 xml:space="preserve"> f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has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nálónév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és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j</w:t>
      </w:r>
      <w:r w:rsidRPr="00A31DE2">
        <w:rPr>
          <w:rFonts w:asciiTheme="minorHAnsi" w:hAnsiTheme="minorHAnsi"/>
          <w:sz w:val="22"/>
          <w:szCs w:val="22"/>
          <w:lang w:val="hu-HU"/>
        </w:rPr>
        <w:t>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ó 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ü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k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é</w:t>
      </w:r>
      <w:r w:rsidRPr="00A31DE2">
        <w:rPr>
          <w:rFonts w:asciiTheme="minorHAnsi" w:hAnsiTheme="minorHAnsi"/>
          <w:sz w:val="22"/>
          <w:szCs w:val="22"/>
          <w:lang w:val="hu-HU"/>
        </w:rPr>
        <w:t>ge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. 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ehát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ha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Ö</w:t>
      </w:r>
      <w:r w:rsidRPr="00A31DE2">
        <w:rPr>
          <w:rFonts w:asciiTheme="minorHAnsi" w:hAnsiTheme="minorHAnsi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n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ek 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m</w:t>
      </w:r>
      <w:r w:rsidRPr="00A31DE2">
        <w:rPr>
          <w:rFonts w:asciiTheme="minorHAnsi" w:hAnsiTheme="minorHAnsi"/>
          <w:sz w:val="22"/>
          <w:szCs w:val="22"/>
          <w:lang w:val="hu-HU"/>
        </w:rPr>
        <w:t>ár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 xml:space="preserve">van 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ECA</w:t>
      </w:r>
      <w:r w:rsidRPr="00A31DE2">
        <w:rPr>
          <w:rFonts w:asciiTheme="minorHAnsi" w:hAnsiTheme="minorHAnsi"/>
          <w:sz w:val="22"/>
          <w:szCs w:val="22"/>
          <w:lang w:val="hu-HU"/>
        </w:rPr>
        <w:t>S ho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zz</w:t>
      </w:r>
      <w:r w:rsidRPr="00A31DE2">
        <w:rPr>
          <w:rFonts w:asciiTheme="minorHAnsi" w:hAnsiTheme="minorHAnsi"/>
          <w:sz w:val="22"/>
          <w:szCs w:val="22"/>
          <w:lang w:val="hu-HU"/>
        </w:rPr>
        <w:t>á</w:t>
      </w:r>
      <w:r w:rsidRPr="00A31DE2">
        <w:rPr>
          <w:rFonts w:asciiTheme="minorHAnsi" w:hAnsiTheme="minorHAnsi"/>
          <w:spacing w:val="3"/>
          <w:sz w:val="22"/>
          <w:szCs w:val="22"/>
          <w:lang w:val="hu-HU"/>
        </w:rPr>
        <w:t>f</w:t>
      </w:r>
      <w:r w:rsidRPr="00A31DE2">
        <w:rPr>
          <w:rFonts w:asciiTheme="minorHAnsi" w:hAnsiTheme="minorHAnsi"/>
          <w:sz w:val="22"/>
          <w:szCs w:val="22"/>
          <w:lang w:val="hu-HU"/>
        </w:rPr>
        <w:t>éré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z w:val="22"/>
          <w:szCs w:val="22"/>
          <w:lang w:val="hu-HU"/>
        </w:rPr>
        <w:t>e,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ak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k</w:t>
      </w:r>
      <w:r w:rsidRPr="00A31DE2">
        <w:rPr>
          <w:rFonts w:asciiTheme="minorHAnsi" w:hAnsiTheme="minorHAnsi"/>
          <w:sz w:val="22"/>
          <w:szCs w:val="22"/>
          <w:lang w:val="hu-HU"/>
        </w:rPr>
        <w:t>or nem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z w:val="22"/>
          <w:szCs w:val="22"/>
          <w:lang w:val="hu-HU"/>
        </w:rPr>
        <w:t>ü</w:t>
      </w:r>
      <w:r w:rsidRPr="00A31DE2">
        <w:rPr>
          <w:rFonts w:asciiTheme="minorHAnsi" w:hAnsiTheme="minorHAnsi"/>
          <w:spacing w:val="-1"/>
          <w:sz w:val="22"/>
          <w:szCs w:val="22"/>
          <w:lang w:val="hu-HU"/>
        </w:rPr>
        <w:t>k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é</w:t>
      </w:r>
      <w:r w:rsidRPr="00A31DE2">
        <w:rPr>
          <w:rFonts w:asciiTheme="minorHAnsi" w:hAnsiTheme="minorHAnsi"/>
          <w:sz w:val="22"/>
          <w:szCs w:val="22"/>
          <w:lang w:val="hu-HU"/>
        </w:rPr>
        <w:t>ges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újból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A31DE2">
        <w:rPr>
          <w:rFonts w:asciiTheme="minorHAnsi" w:hAnsiTheme="minorHAnsi"/>
          <w:sz w:val="22"/>
          <w:szCs w:val="22"/>
          <w:lang w:val="hu-HU"/>
        </w:rPr>
        <w:t>reg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A31DE2">
        <w:rPr>
          <w:rFonts w:asciiTheme="minorHAnsi" w:hAnsiTheme="minorHAnsi"/>
          <w:sz w:val="22"/>
          <w:szCs w:val="22"/>
          <w:lang w:val="hu-HU"/>
        </w:rPr>
        <w:t>s</w:t>
      </w:r>
      <w:r w:rsidRPr="00A31DE2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A31DE2">
        <w:rPr>
          <w:rFonts w:asciiTheme="minorHAnsi" w:hAnsiTheme="minorHAnsi"/>
          <w:sz w:val="22"/>
          <w:szCs w:val="22"/>
          <w:lang w:val="hu-HU"/>
        </w:rPr>
        <w:t>rá</w:t>
      </w:r>
      <w:r w:rsidRPr="00A31DE2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A31DE2">
        <w:rPr>
          <w:rFonts w:asciiTheme="minorHAnsi" w:hAnsiTheme="minorHAnsi"/>
          <w:sz w:val="22"/>
          <w:szCs w:val="22"/>
          <w:lang w:val="hu-HU"/>
        </w:rPr>
        <w:t>nia.</w:t>
      </w:r>
    </w:p>
    <w:p w:rsidR="00A31DE2" w:rsidRPr="00221451" w:rsidRDefault="00A31DE2" w:rsidP="00A31DE2">
      <w:pPr>
        <w:spacing w:line="276" w:lineRule="auto"/>
        <w:rPr>
          <w:rFonts w:asciiTheme="minorHAnsi" w:hAnsiTheme="minorHAnsi"/>
          <w:sz w:val="16"/>
          <w:szCs w:val="16"/>
          <w:lang w:val="hu-H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sz w:val="20"/>
          <w:szCs w:val="20"/>
          <w:lang w:val="en-US" w:eastAsia="en-US"/>
        </w:rPr>
        <w:id w:val="-1795127143"/>
        <w:docPartObj>
          <w:docPartGallery w:val="Table of Contents"/>
          <w:docPartUnique/>
        </w:docPartObj>
      </w:sdtPr>
      <w:sdtEndPr/>
      <w:sdtContent>
        <w:p w:rsidR="007D59C6" w:rsidRDefault="007D59C6">
          <w:pPr>
            <w:pStyle w:val="Tartalomjegyzkcmsora"/>
          </w:pPr>
          <w:r>
            <w:t>Tartalom</w:t>
          </w:r>
        </w:p>
        <w:p w:rsidR="007D59C6" w:rsidRPr="007D59C6" w:rsidRDefault="007D59C6" w:rsidP="007D59C6">
          <w:pPr>
            <w:rPr>
              <w:lang w:val="hu-HU" w:eastAsia="hu-HU"/>
            </w:rPr>
          </w:pPr>
        </w:p>
        <w:p w:rsidR="007D59C6" w:rsidRDefault="007D59C6">
          <w:pPr>
            <w:pStyle w:val="TJ1"/>
            <w:tabs>
              <w:tab w:val="right" w:leader="dot" w:pos="139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7032234" w:history="1">
            <w:r w:rsidRPr="008D7C24">
              <w:rPr>
                <w:rStyle w:val="Hiperhivatkozs"/>
                <w:noProof/>
              </w:rPr>
              <w:t>REGISZTRÁCIÓ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_Toc417032234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35" w:history="1">
            <w:r w:rsidR="007D59C6" w:rsidRPr="008D7C24">
              <w:rPr>
                <w:rStyle w:val="Hiperhivatkozs"/>
                <w:noProof/>
              </w:rPr>
              <w:t>ÚJ JELSZÓ IGÉNYLÉSE (ELFELEJTETT JELSZÓ ESETÉN)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_Toc417032235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6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36" w:history="1">
            <w:r w:rsidR="007D59C6" w:rsidRPr="008D7C24">
              <w:rPr>
                <w:rStyle w:val="Hiperhivatkozs"/>
                <w:noProof/>
              </w:rPr>
              <w:t>JELSZÓ MEGVÁLTOZTATÁSA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_Toc417032236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8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37" w:history="1">
            <w:r w:rsidR="007D59C6" w:rsidRPr="008D7C24">
              <w:rPr>
                <w:rStyle w:val="Hiperhivatkozs"/>
                <w:noProof/>
              </w:rPr>
              <w:t>SZEMÉLYES ADATOK MÓDOSÍTÁSA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_Toc417032237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11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38" w:history="1">
            <w:r w:rsidR="007D59C6" w:rsidRPr="008D7C24">
              <w:rPr>
                <w:rStyle w:val="Hiperhivatkozs"/>
                <w:noProof/>
              </w:rPr>
              <w:t>FIÓK TÖRLÉSE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_Toc417032238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14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39" w:history="1">
            <w:r w:rsidR="007D59C6" w:rsidRPr="008D7C24">
              <w:rPr>
                <w:rStyle w:val="Hiperhivatkozs"/>
                <w:noProof/>
              </w:rPr>
              <w:t>ECAS FIÓKKAL KAPCSOLATOS TUDNIVALÓK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_Toc417032239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17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40" w:history="1">
            <w:r w:rsidR="007D59C6" w:rsidRPr="008D7C24">
              <w:rPr>
                <w:rStyle w:val="Hiperhivatkozs"/>
                <w:noProof/>
              </w:rPr>
              <w:t>ECAS JELSZÓVAL KAPCSOLATOS TUDNIVALÓK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_Toc417032240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17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7D59C6" w:rsidRDefault="004B4D6B">
          <w:pPr>
            <w:pStyle w:val="TJ1"/>
            <w:tabs>
              <w:tab w:val="right" w:leader="dot" w:pos="13994"/>
            </w:tabs>
            <w:rPr>
              <w:noProof/>
            </w:rPr>
          </w:pPr>
          <w:hyperlink w:anchor="_Toc417032241" w:history="1">
            <w:r w:rsidR="007D59C6" w:rsidRPr="008D7C24">
              <w:rPr>
                <w:rStyle w:val="Hiperhivatkozs"/>
                <w:noProof/>
              </w:rPr>
              <w:t>ECAS FIÓK INFORMÁCIÓK</w:t>
            </w:r>
            <w:r w:rsidR="007D59C6">
              <w:rPr>
                <w:noProof/>
                <w:webHidden/>
              </w:rPr>
              <w:tab/>
            </w:r>
            <w:r w:rsidR="007D59C6">
              <w:rPr>
                <w:noProof/>
                <w:webHidden/>
              </w:rPr>
              <w:fldChar w:fldCharType="begin"/>
            </w:r>
            <w:r w:rsidR="007D59C6">
              <w:rPr>
                <w:noProof/>
                <w:webHidden/>
              </w:rPr>
              <w:instrText xml:space="preserve"> PAGEREF _Toc417032241 \h </w:instrText>
            </w:r>
            <w:r w:rsidR="007D59C6">
              <w:rPr>
                <w:noProof/>
                <w:webHidden/>
              </w:rPr>
            </w:r>
            <w:r w:rsidR="007D59C6">
              <w:rPr>
                <w:noProof/>
                <w:webHidden/>
              </w:rPr>
              <w:fldChar w:fldCharType="separate"/>
            </w:r>
            <w:r w:rsidR="009C778F">
              <w:rPr>
                <w:noProof/>
                <w:webHidden/>
              </w:rPr>
              <w:t>17</w:t>
            </w:r>
            <w:r w:rsidR="007D59C6">
              <w:rPr>
                <w:noProof/>
                <w:webHidden/>
              </w:rPr>
              <w:fldChar w:fldCharType="end"/>
            </w:r>
          </w:hyperlink>
        </w:p>
        <w:p w:rsidR="00571BA4" w:rsidRPr="007D59C6" w:rsidRDefault="007D59C6" w:rsidP="007D59C6">
          <w:r>
            <w:rPr>
              <w:b/>
              <w:bCs/>
            </w:rPr>
            <w:fldChar w:fldCharType="end"/>
          </w:r>
        </w:p>
      </w:sdtContent>
    </w:sdt>
    <w:p w:rsidR="00571BA4" w:rsidRPr="007D59C6" w:rsidRDefault="00571BA4" w:rsidP="007D59C6">
      <w:pPr>
        <w:pStyle w:val="Cmsor1"/>
      </w:pPr>
      <w:bookmarkStart w:id="1" w:name="_Toc417032234"/>
      <w:r w:rsidRPr="007D59C6">
        <w:lastRenderedPageBreak/>
        <w:t>REGISZTRÁCIÓ</w:t>
      </w:r>
      <w:bookmarkEnd w:id="1"/>
    </w:p>
    <w:p w:rsidR="00571BA4" w:rsidRDefault="00571BA4" w:rsidP="00571BA4">
      <w:pPr>
        <w:spacing w:line="276" w:lineRule="auto"/>
        <w:jc w:val="center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t>(kb. 10 perc)</w:t>
      </w:r>
    </w:p>
    <w:p w:rsidR="00571BA4" w:rsidRDefault="00571BA4" w:rsidP="00571BA4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p w:rsidR="00571BA4" w:rsidRPr="003D34E5" w:rsidRDefault="00571BA4" w:rsidP="00571BA4">
      <w:pPr>
        <w:spacing w:line="276" w:lineRule="auto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3D34E5">
        <w:rPr>
          <w:rFonts w:asciiTheme="minorHAnsi" w:hAnsiTheme="minorHAnsi"/>
          <w:b/>
          <w:sz w:val="22"/>
          <w:szCs w:val="22"/>
          <w:u w:val="single"/>
          <w:lang w:val="hu-HU"/>
        </w:rPr>
        <w:t>1. lépés</w:t>
      </w:r>
    </w:p>
    <w:p w:rsidR="00571BA4" w:rsidRPr="00571BA4" w:rsidRDefault="003D34E5" w:rsidP="00571BA4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2D0C4" wp14:editId="321FB291">
                <wp:simplePos x="0" y="0"/>
                <wp:positionH relativeFrom="column">
                  <wp:posOffset>7987030</wp:posOffset>
                </wp:positionH>
                <wp:positionV relativeFrom="paragraph">
                  <wp:posOffset>132080</wp:posOffset>
                </wp:positionV>
                <wp:extent cx="876300" cy="238125"/>
                <wp:effectExtent l="0" t="0" r="19050" b="285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zis 3" o:spid="_x0000_s1026" style="position:absolute;margin-left:628.9pt;margin-top:10.4pt;width:69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" filled="f" strokecolor="red" strokeweight="2pt"/>
            </w:pict>
          </mc:Fallback>
        </mc:AlternateConten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571BA4" w:rsidTr="003D34E5">
        <w:tc>
          <w:tcPr>
            <w:tcW w:w="4644" w:type="dxa"/>
            <w:tcBorders>
              <w:right w:val="single" w:sz="4" w:space="0" w:color="auto"/>
            </w:tcBorders>
          </w:tcPr>
          <w:p w:rsidR="00571BA4" w:rsidRDefault="00571BA4" w:rsidP="00571BA4">
            <w:pPr>
              <w:spacing w:line="276" w:lineRule="auto"/>
              <w:ind w:right="235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71BA4" w:rsidRDefault="00571BA4" w:rsidP="00571BA4">
            <w:pPr>
              <w:tabs>
                <w:tab w:val="left" w:pos="4111"/>
              </w:tabs>
              <w:spacing w:line="276" w:lineRule="auto"/>
              <w:ind w:right="317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3D34E5" w:rsidRDefault="003D34E5" w:rsidP="00571BA4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571BA4" w:rsidRPr="00571BA4" w:rsidRDefault="00571BA4" w:rsidP="00571BA4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tti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son 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e:</w:t>
            </w:r>
          </w:p>
          <w:p w:rsidR="00571BA4" w:rsidRPr="00571BA4" w:rsidRDefault="004B4D6B" w:rsidP="00571BA4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hyperlink r:id="rId9" w:history="1"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h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tt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ps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://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-1"/>
                  <w:sz w:val="22"/>
                  <w:szCs w:val="22"/>
                  <w:lang w:val="hu-HU"/>
                </w:rPr>
                <w:t>w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eb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a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e.ec.eu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opa.eu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cas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-4"/>
                  <w:sz w:val="22"/>
                  <w:szCs w:val="22"/>
                  <w:lang w:val="hu-HU"/>
                </w:rPr>
                <w:t>m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ex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na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l/r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s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.c</w:t>
              </w:r>
              <w:r w:rsidR="00571BA4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571BA4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i</w:t>
              </w:r>
            </w:hyperlink>
          </w:p>
          <w:p w:rsidR="00571BA4" w:rsidRPr="00571BA4" w:rsidRDefault="00571BA4" w:rsidP="00571BA4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71BA4" w:rsidRDefault="00571BA4" w:rsidP="00571BA4">
            <w:p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Ha az oldal automatikusan nem magyarul jelenik meg:</w:t>
            </w:r>
          </w:p>
          <w:p w:rsidR="00571BA4" w:rsidRDefault="00571BA4" w:rsidP="00571BA4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pacing w:val="-1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-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3"/>
                <w:sz w:val="22"/>
                <w:szCs w:val="22"/>
                <w:lang w:val="hu-HU"/>
              </w:rPr>
              <w:t>j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obb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f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ső </w:t>
            </w:r>
            <w:r w:rsidRPr="00571BA4">
              <w:rPr>
                <w:rFonts w:asciiTheme="minorHAnsi" w:hAnsiTheme="minorHAnsi"/>
                <w:spacing w:val="2"/>
                <w:sz w:val="22"/>
                <w:szCs w:val="22"/>
                <w:lang w:val="hu-HU"/>
              </w:rPr>
              <w:t>s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o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ban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á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ha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ó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g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dü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-4"/>
                <w:sz w:val="22"/>
                <w:szCs w:val="22"/>
                <w:lang w:val="hu-HU"/>
              </w:rPr>
              <w:t>m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en</w:t>
            </w:r>
            <w:r w:rsidRPr="00571BA4">
              <w:rPr>
                <w:rFonts w:asciiTheme="minorHAnsi" w:hAnsiTheme="minorHAnsi"/>
                <w:spacing w:val="3"/>
                <w:sz w:val="22"/>
                <w:szCs w:val="22"/>
                <w:lang w:val="hu-HU"/>
              </w:rPr>
              <w:t>ü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ből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á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s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i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</w:t>
            </w:r>
            <w:r w:rsidRPr="00571BA4">
              <w:rPr>
                <w:rFonts w:asciiTheme="minorHAnsi" w:hAnsiTheme="minorHAnsi"/>
                <w:spacing w:val="-3"/>
                <w:sz w:val="22"/>
                <w:szCs w:val="22"/>
                <w:lang w:val="hu-HU"/>
              </w:rPr>
              <w:t>m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gy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ar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y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et</w:t>
            </w:r>
          </w:p>
          <w:p w:rsidR="00571BA4" w:rsidRDefault="00571BA4" w:rsidP="00571BA4">
            <w:p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71BA4" w:rsidRDefault="003D34E5" w:rsidP="00571BA4">
            <w:p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Honnan kíván bejelentkezni?</w:t>
            </w:r>
          </w:p>
          <w:p w:rsidR="003D34E5" w:rsidRPr="003D34E5" w:rsidRDefault="00467E86" w:rsidP="003D34E5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v</w:t>
            </w:r>
            <w:r w:rsidR="003D34E5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álassza a </w:t>
            </w:r>
            <w:r w:rsidR="003D34E5" w:rsidRPr="003D34E5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„Külső</w:t>
            </w:r>
            <w:r w:rsidR="003D34E5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”</w:t>
            </w:r>
            <w:r w:rsidR="003D34E5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(External) opciót</w:t>
            </w:r>
          </w:p>
          <w:p w:rsidR="00571BA4" w:rsidRDefault="00571BA4" w:rsidP="00571BA4">
            <w:p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71BA4" w:rsidRDefault="00571BA4" w:rsidP="00571BA4">
            <w:pPr>
              <w:spacing w:line="360" w:lineRule="auto"/>
              <w:ind w:right="235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BA4" w:rsidRDefault="003D34E5" w:rsidP="00A31DE2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961347" wp14:editId="4E6E5F29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2682240</wp:posOffset>
                      </wp:positionV>
                      <wp:extent cx="1676400" cy="933450"/>
                      <wp:effectExtent l="0" t="0" r="19050" b="19050"/>
                      <wp:wrapNone/>
                      <wp:docPr id="2" name="Ellipsz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933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zis 2" o:spid="_x0000_s1026" style="position:absolute;margin-left:107.2pt;margin-top:211.2pt;width:132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571BA4">
              <w:rPr>
                <w:noProof/>
                <w:lang w:val="hu-HU" w:eastAsia="hu-HU"/>
              </w:rPr>
              <w:drawing>
                <wp:inline distT="0" distB="0" distL="0" distR="0" wp14:anchorId="57615BBC" wp14:editId="4D090D0B">
                  <wp:extent cx="5914635" cy="407670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812" cy="407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BA4" w:rsidRDefault="00571BA4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p w:rsidR="00FA37B6" w:rsidRDefault="00FA37B6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FA37B6" w:rsidRDefault="00FA37B6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p w:rsidR="00571BA4" w:rsidRPr="00FA37B6" w:rsidRDefault="00FA37B6" w:rsidP="00A31DE2">
      <w:pPr>
        <w:spacing w:line="276" w:lineRule="auto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FA37B6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FA37B6" w:rsidRDefault="00FA37B6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9620"/>
      </w:tblGrid>
      <w:tr w:rsidR="00FA37B6" w:rsidTr="00592839">
        <w:tc>
          <w:tcPr>
            <w:tcW w:w="4644" w:type="dxa"/>
            <w:tcBorders>
              <w:right w:val="single" w:sz="4" w:space="0" w:color="auto"/>
            </w:tcBorders>
          </w:tcPr>
          <w:p w:rsidR="00FA37B6" w:rsidRDefault="00FA37B6" w:rsidP="00A31DE2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92839" w:rsidRDefault="00592839" w:rsidP="00592839">
            <w:pPr>
              <w:spacing w:line="360" w:lineRule="auto"/>
              <w:ind w:right="273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Regisztrációhoz kattintson a </w:t>
            </w:r>
            <w:r w:rsidRPr="00592839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„Fiók létrehozása”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</w:tc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7B6" w:rsidRDefault="00592839" w:rsidP="00A31DE2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0AC24C" wp14:editId="6CCCB1FA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2778125</wp:posOffset>
                      </wp:positionV>
                      <wp:extent cx="752475" cy="142875"/>
                      <wp:effectExtent l="0" t="0" r="28575" b="28575"/>
                      <wp:wrapNone/>
                      <wp:docPr id="5" name="Ellipsz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142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zis 5" o:spid="_x0000_s1026" style="position:absolute;margin-left:240.65pt;margin-top:218.75pt;width:59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" filled="f" strokecolor="red" strokeweight="2pt"/>
                  </w:pict>
                </mc:Fallback>
              </mc:AlternateContent>
            </w:r>
            <w:r w:rsidR="00FA37B6">
              <w:rPr>
                <w:noProof/>
                <w:lang w:val="hu-HU" w:eastAsia="hu-HU"/>
              </w:rPr>
              <w:drawing>
                <wp:inline distT="0" distB="0" distL="0" distR="0" wp14:anchorId="03D4B1E5" wp14:editId="11B94B3A">
                  <wp:extent cx="5971745" cy="4162425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74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7B6" w:rsidRDefault="00FA37B6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p w:rsidR="00EB43F5" w:rsidRDefault="00EB43F5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FA37B6" w:rsidRPr="00EB43F5" w:rsidRDefault="00EB43F5" w:rsidP="00A31DE2">
      <w:pPr>
        <w:spacing w:line="276" w:lineRule="auto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EB43F5">
        <w:rPr>
          <w:rFonts w:asciiTheme="minorHAnsi" w:hAnsiTheme="minorHAnsi"/>
          <w:b/>
          <w:sz w:val="22"/>
          <w:szCs w:val="22"/>
          <w:u w:val="single"/>
          <w:lang w:val="hu-HU"/>
        </w:rPr>
        <w:t>3. lépés</w:t>
      </w:r>
    </w:p>
    <w:p w:rsidR="00FA37B6" w:rsidRDefault="00FA37B6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9576"/>
      </w:tblGrid>
      <w:tr w:rsidR="00EB43F5" w:rsidTr="001D1570">
        <w:tc>
          <w:tcPr>
            <w:tcW w:w="4644" w:type="dxa"/>
            <w:tcBorders>
              <w:right w:val="single" w:sz="4" w:space="0" w:color="auto"/>
            </w:tcBorders>
          </w:tcPr>
          <w:p w:rsidR="00561705" w:rsidRDefault="00561705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322EC" w:rsidRDefault="00696AE4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Töltse ki a következő mezőket:</w:t>
            </w:r>
          </w:p>
          <w:p w:rsid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felhasználónév</w:t>
            </w:r>
          </w:p>
          <w:p w:rsidR="009322EC" w:rsidRPr="00696AE4" w:rsidRDefault="00696AE4" w:rsidP="00696AE4">
            <w:pPr>
              <w:pStyle w:val="Listaszerbekezds"/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(szabadon választható)</w:t>
            </w:r>
          </w:p>
          <w:p w:rsidR="009322EC" w:rsidRP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keresztnév</w:t>
            </w:r>
          </w:p>
          <w:p w:rsidR="009322EC" w:rsidRP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vezetéknév</w:t>
            </w:r>
          </w:p>
          <w:p w:rsidR="009322EC" w:rsidRP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e-mail cím</w:t>
            </w:r>
          </w:p>
          <w:p w:rsidR="009322EC" w:rsidRP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e-mail cím megerősítése</w:t>
            </w:r>
          </w:p>
          <w:p w:rsidR="009322EC" w:rsidRPr="00696AE4" w:rsidRDefault="00696AE4" w:rsidP="00696AE4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696AE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e-mail nyelve (itt adhatja meg, milyen nyelven szeretne e-mailt kapni a </w:t>
            </w:r>
            <w:r w:rsidR="00790A6A">
              <w:rPr>
                <w:rFonts w:asciiTheme="minorHAnsi" w:hAnsiTheme="minorHAnsi"/>
                <w:sz w:val="22"/>
                <w:szCs w:val="22"/>
                <w:lang w:val="hu-HU"/>
              </w:rPr>
              <w:t>regisztráció sikerességéről</w:t>
            </w:r>
            <w:r w:rsidRPr="00696AE4">
              <w:rPr>
                <w:rFonts w:asciiTheme="minorHAnsi" w:hAnsiTheme="minorHAnsi"/>
                <w:sz w:val="22"/>
                <w:szCs w:val="22"/>
                <w:lang w:val="hu-HU"/>
              </w:rPr>
              <w:t>)</w:t>
            </w:r>
          </w:p>
          <w:p w:rsidR="009322EC" w:rsidRDefault="009322EC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322EC" w:rsidRDefault="00696AE4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Adja meg a</w:t>
            </w:r>
            <w:r w:rsidR="001D19EA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képen látható biztonsági kódot:</w:t>
            </w:r>
          </w:p>
          <w:p w:rsidR="001D19EA" w:rsidRPr="001D19EA" w:rsidRDefault="001D19EA" w:rsidP="001D19EA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ügyeljen a kis- és nagybetűkre</w:t>
            </w:r>
          </w:p>
          <w:p w:rsidR="001D19EA" w:rsidRPr="00561705" w:rsidRDefault="004B4D6B" w:rsidP="00561705">
            <w:pPr>
              <w:pStyle w:val="Listaszerbekezds"/>
              <w:numPr>
                <w:ilvl w:val="0"/>
                <w:numId w:val="2"/>
              </w:num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48.75pt;margin-top:26.2pt;width:21pt;height:20.25pt;z-index:251664384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26" DrawAspect="Content" ObjectID="_1491130091" r:id="rId13"/>
              </w:pict>
            </w:r>
            <w:r w:rsidR="001D19EA">
              <w:rPr>
                <w:rFonts w:asciiTheme="minorHAnsi" w:hAnsiTheme="minorHAnsi"/>
                <w:sz w:val="22"/>
                <w:szCs w:val="22"/>
                <w:lang w:val="hu-HU"/>
              </w:rPr>
              <w:t>ha nem tudja beazonosítani a karaktereket, kérjen egy másik képet erre a gombra kattintva:</w:t>
            </w:r>
          </w:p>
          <w:p w:rsidR="001D19EA" w:rsidRDefault="001D19EA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322EC" w:rsidRDefault="00D62377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Olvassa el az adatvédelmi nyilatkozatot. Ha egyetért a benne foglaltakkal, kattintson a négyzetre.</w:t>
            </w:r>
          </w:p>
          <w:p w:rsidR="009322EC" w:rsidRDefault="009322EC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322EC" w:rsidRDefault="00D62377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Végül kattintson a </w:t>
            </w:r>
            <w:r w:rsidRPr="00D62377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 xml:space="preserve">„Fiók létrehozása” 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gombra.</w:t>
            </w:r>
          </w:p>
          <w:p w:rsidR="009322EC" w:rsidRDefault="009322EC" w:rsidP="00696AE4">
            <w:pPr>
              <w:spacing w:line="276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322EC" w:rsidRDefault="009322EC" w:rsidP="00A31DE2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F5" w:rsidRDefault="009322EC" w:rsidP="001D1570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0C87A9EB" wp14:editId="4B8E588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3603625</wp:posOffset>
                  </wp:positionV>
                  <wp:extent cx="5762625" cy="1419225"/>
                  <wp:effectExtent l="0" t="0" r="9525" b="9525"/>
                  <wp:wrapNone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2EE77A81" wp14:editId="01536E93">
                  <wp:extent cx="5753100" cy="36004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2EC" w:rsidRDefault="009322EC" w:rsidP="00A31DE2">
            <w:pPr>
              <w:spacing w:line="276" w:lineRule="auto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EB43F5" w:rsidRDefault="00EB43F5" w:rsidP="00A31DE2">
      <w:pPr>
        <w:spacing w:line="276" w:lineRule="auto"/>
        <w:rPr>
          <w:rFonts w:asciiTheme="minorHAnsi" w:hAnsiTheme="minorHAnsi"/>
          <w:sz w:val="22"/>
          <w:szCs w:val="22"/>
          <w:lang w:val="hu-HU"/>
        </w:rPr>
      </w:pPr>
    </w:p>
    <w:p w:rsidR="00AE002D" w:rsidRPr="00AE002D" w:rsidRDefault="00AE002D" w:rsidP="00AE002D">
      <w:pPr>
        <w:spacing w:line="276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P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AE002D">
        <w:rPr>
          <w:rFonts w:asciiTheme="minorHAnsi" w:hAnsiTheme="minorHAnsi"/>
          <w:b/>
          <w:sz w:val="22"/>
          <w:szCs w:val="22"/>
          <w:u w:val="single"/>
          <w:lang w:val="hu-HU"/>
        </w:rPr>
        <w:t>4. lépés</w:t>
      </w:r>
    </w:p>
    <w:p w:rsid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P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  <w:r w:rsidRPr="00AE002D">
        <w:rPr>
          <w:rFonts w:asciiTheme="minorHAnsi" w:hAnsiTheme="minorHAnsi"/>
          <w:sz w:val="22"/>
          <w:szCs w:val="22"/>
          <w:lang w:val="hu-HU"/>
        </w:rPr>
        <w:t xml:space="preserve">Pár percen belül érkezik egy automatikus üzenet a fent megadott e-mail címére. Az </w:t>
      </w:r>
      <w:r>
        <w:rPr>
          <w:rFonts w:asciiTheme="minorHAnsi" w:hAnsiTheme="minorHAnsi"/>
          <w:sz w:val="22"/>
          <w:szCs w:val="22"/>
          <w:lang w:val="hu-HU"/>
        </w:rPr>
        <w:t>e-mail</w:t>
      </w:r>
      <w:r w:rsidRPr="00AE002D">
        <w:rPr>
          <w:rFonts w:asciiTheme="minorHAnsi" w:hAnsiTheme="minorHAnsi"/>
          <w:sz w:val="22"/>
          <w:szCs w:val="22"/>
          <w:lang w:val="hu-HU"/>
        </w:rPr>
        <w:t xml:space="preserve"> tartalmazni fogja a jelszó létrehozásához szükséges felhasználónevet és egy linket.</w:t>
      </w:r>
    </w:p>
    <w:p w:rsidR="00AE002D" w:rsidRP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P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  <w:r w:rsidRPr="00AE002D">
        <w:rPr>
          <w:rFonts w:asciiTheme="minorHAnsi" w:hAnsiTheme="minorHAnsi"/>
          <w:sz w:val="22"/>
          <w:szCs w:val="22"/>
          <w:lang w:val="hu-HU"/>
        </w:rPr>
        <w:t xml:space="preserve">Nyissa meg a kapott </w:t>
      </w:r>
      <w:r>
        <w:rPr>
          <w:rFonts w:asciiTheme="minorHAnsi" w:hAnsiTheme="minorHAnsi"/>
          <w:sz w:val="22"/>
          <w:szCs w:val="22"/>
          <w:lang w:val="hu-HU"/>
        </w:rPr>
        <w:t>üzenetet,</w:t>
      </w:r>
      <w:r w:rsidRPr="00AE002D">
        <w:rPr>
          <w:rFonts w:asciiTheme="minorHAnsi" w:hAnsiTheme="minorHAnsi"/>
          <w:sz w:val="22"/>
          <w:szCs w:val="22"/>
          <w:lang w:val="hu-HU"/>
        </w:rPr>
        <w:t xml:space="preserve"> és ECAS jelszavának létrehozásához kattintson az e-mailben szereplő linkre.</w:t>
      </w:r>
    </w:p>
    <w:p w:rsidR="00AE002D" w:rsidRP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  <w:r w:rsidRPr="00AE002D">
        <w:rPr>
          <w:rFonts w:asciiTheme="minorHAnsi" w:hAnsiTheme="minorHAnsi"/>
          <w:sz w:val="22"/>
          <w:szCs w:val="22"/>
          <w:lang w:val="hu-HU"/>
        </w:rPr>
        <w:t>Hozza létre jelszavát.</w:t>
      </w:r>
    </w:p>
    <w:p w:rsidR="0052576E" w:rsidRDefault="0052576E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Pr="0052576E" w:rsidRDefault="0052576E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t xml:space="preserve">Figyelem! A jelszavát másfél órán belül meg kell adnia az e-mailben kapott link segítségével, különben a jelszó érvényét veszti. Ebben az esetben </w:t>
      </w:r>
      <w:r w:rsidRPr="0052576E">
        <w:rPr>
          <w:rFonts w:asciiTheme="minorHAnsi" w:hAnsiTheme="minorHAnsi"/>
          <w:sz w:val="22"/>
          <w:szCs w:val="22"/>
          <w:lang w:val="hu-HU"/>
        </w:rPr>
        <w:t>újra meg kell adnia felhasználónevét és meg kell erősítenie az igénylést.</w:t>
      </w:r>
    </w:p>
    <w:p w:rsidR="0052576E" w:rsidRPr="0052576E" w:rsidRDefault="0052576E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E002D" w:rsidRDefault="00AE002D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Ő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r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i</w:t>
      </w:r>
      <w:r w:rsidRPr="00AE002D">
        <w:rPr>
          <w:rFonts w:asciiTheme="minorHAnsi" w:hAnsiTheme="minorHAnsi"/>
          <w:b/>
          <w:spacing w:val="-2"/>
          <w:sz w:val="22"/>
          <w:szCs w:val="22"/>
          <w:lang w:val="hu-HU"/>
        </w:rPr>
        <w:t>zz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</w:t>
      </w:r>
      <w:r w:rsidRPr="00AE002D">
        <w:rPr>
          <w:rFonts w:asciiTheme="minorHAnsi" w:hAnsiTheme="minorHAnsi"/>
          <w:b/>
          <w:spacing w:val="51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m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eg</w:t>
      </w:r>
      <w:r w:rsidRPr="00AE002D">
        <w:rPr>
          <w:rFonts w:asciiTheme="minorHAnsi" w:hAnsiTheme="minorHAnsi"/>
          <w:b/>
          <w:spacing w:val="51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3"/>
          <w:sz w:val="22"/>
          <w:szCs w:val="22"/>
          <w:lang w:val="hu-HU"/>
        </w:rPr>
        <w:t>f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l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has</w:t>
      </w:r>
      <w:r w:rsidRPr="00AE002D">
        <w:rPr>
          <w:rFonts w:asciiTheme="minorHAnsi" w:hAnsiTheme="minorHAnsi"/>
          <w:b/>
          <w:spacing w:val="-2"/>
          <w:sz w:val="22"/>
          <w:szCs w:val="22"/>
          <w:lang w:val="hu-HU"/>
        </w:rPr>
        <w:t>z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nálónev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é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t</w:t>
      </w:r>
      <w:r w:rsidRPr="00AE002D">
        <w:rPr>
          <w:rFonts w:asciiTheme="minorHAnsi" w:hAnsiTheme="minorHAnsi"/>
          <w:b/>
          <w:spacing w:val="51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és</w:t>
      </w:r>
      <w:r w:rsidRPr="00AE002D">
        <w:rPr>
          <w:rFonts w:asciiTheme="minorHAnsi" w:hAnsiTheme="minorHAnsi"/>
          <w:b/>
          <w:spacing w:val="51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j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l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s</w:t>
      </w:r>
      <w:r w:rsidRPr="00AE002D">
        <w:rPr>
          <w:rFonts w:asciiTheme="minorHAnsi" w:hAnsiTheme="minorHAnsi"/>
          <w:b/>
          <w:spacing w:val="-2"/>
          <w:sz w:val="22"/>
          <w:szCs w:val="22"/>
          <w:lang w:val="hu-HU"/>
        </w:rPr>
        <w:t>z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avá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t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,</w:t>
      </w:r>
      <w:r w:rsidRPr="00AE002D">
        <w:rPr>
          <w:rFonts w:asciiTheme="minorHAnsi" w:hAnsiTheme="minorHAnsi"/>
          <w:b/>
          <w:spacing w:val="50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m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ert</w:t>
      </w:r>
      <w:r w:rsidRPr="00AE002D">
        <w:rPr>
          <w:rFonts w:asciiTheme="minorHAnsi" w:hAnsiTheme="minorHAnsi"/>
          <w:b/>
          <w:spacing w:val="49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</w:t>
      </w:r>
      <w:r w:rsidRPr="00AE002D">
        <w:rPr>
          <w:rFonts w:asciiTheme="minorHAnsi" w:hAnsiTheme="minorHAnsi"/>
          <w:b/>
          <w:spacing w:val="-2"/>
          <w:sz w:val="22"/>
          <w:szCs w:val="22"/>
          <w:lang w:val="hu-HU"/>
        </w:rPr>
        <w:t>z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ekkel</w:t>
      </w:r>
      <w:r w:rsidRPr="00AE002D">
        <w:rPr>
          <w:rFonts w:asciiTheme="minorHAnsi" w:hAnsiTheme="minorHAnsi"/>
          <w:b/>
          <w:spacing w:val="49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t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ud</w:t>
      </w:r>
      <w:r w:rsidRPr="00AE002D">
        <w:rPr>
          <w:rFonts w:asciiTheme="minorHAnsi" w:hAnsiTheme="minorHAnsi"/>
          <w:b/>
          <w:spacing w:val="47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pacing w:val="8"/>
          <w:sz w:val="22"/>
          <w:szCs w:val="22"/>
          <w:lang w:val="hu-HU"/>
        </w:rPr>
        <w:t>m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a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j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d</w:t>
      </w:r>
      <w:r w:rsidRPr="00AE002D">
        <w:rPr>
          <w:rFonts w:asciiTheme="minorHAnsi" w:hAnsiTheme="minorHAnsi"/>
          <w:b/>
          <w:spacing w:val="48"/>
          <w:sz w:val="22"/>
          <w:szCs w:val="22"/>
          <w:lang w:val="hu-HU"/>
        </w:rPr>
        <w:t xml:space="preserve"> 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be</w:t>
      </w:r>
      <w:r w:rsidRPr="00AE002D">
        <w:rPr>
          <w:rFonts w:asciiTheme="minorHAnsi" w:hAnsiTheme="minorHAnsi"/>
          <w:b/>
          <w:spacing w:val="1"/>
          <w:sz w:val="22"/>
          <w:szCs w:val="22"/>
          <w:lang w:val="hu-HU"/>
        </w:rPr>
        <w:t>l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épni a Résztvevői Portálba</w:t>
      </w:r>
      <w:r w:rsidR="00290E9C">
        <w:rPr>
          <w:rFonts w:asciiTheme="minorHAnsi" w:hAnsiTheme="minorHAnsi"/>
          <w:b/>
          <w:sz w:val="22"/>
          <w:szCs w:val="22"/>
          <w:lang w:val="hu-HU"/>
        </w:rPr>
        <w:t xml:space="preserve"> is</w:t>
      </w:r>
      <w:r w:rsidRPr="00AE002D">
        <w:rPr>
          <w:rFonts w:asciiTheme="minorHAnsi" w:hAnsiTheme="minorHAnsi"/>
          <w:b/>
          <w:sz w:val="22"/>
          <w:szCs w:val="22"/>
          <w:lang w:val="hu-HU"/>
        </w:rPr>
        <w:t>.</w:t>
      </w:r>
    </w:p>
    <w:p w:rsidR="006E6675" w:rsidRDefault="006E6675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:rsidR="006E6675" w:rsidRDefault="006E6675">
      <w:pPr>
        <w:spacing w:after="200" w:line="276" w:lineRule="auto"/>
        <w:rPr>
          <w:rFonts w:asciiTheme="minorHAnsi" w:hAnsiTheme="minorHAnsi"/>
          <w:b/>
          <w:sz w:val="22"/>
          <w:szCs w:val="22"/>
          <w:lang w:val="hu-HU"/>
        </w:rPr>
      </w:pPr>
      <w:r>
        <w:rPr>
          <w:rFonts w:asciiTheme="minorHAnsi" w:hAnsiTheme="minorHAnsi"/>
          <w:b/>
          <w:sz w:val="22"/>
          <w:szCs w:val="22"/>
          <w:lang w:val="hu-HU"/>
        </w:rPr>
        <w:br w:type="page"/>
      </w:r>
    </w:p>
    <w:p w:rsidR="006E6675" w:rsidRPr="00DB5DFF" w:rsidRDefault="006E6675" w:rsidP="007D59C6">
      <w:pPr>
        <w:pStyle w:val="Cmsor1"/>
        <w:rPr>
          <w:lang w:val="hu-HU"/>
        </w:rPr>
      </w:pPr>
      <w:bookmarkStart w:id="2" w:name="_Toc417032235"/>
      <w:r w:rsidRPr="00DB5DFF">
        <w:rPr>
          <w:lang w:val="hu-HU"/>
        </w:rPr>
        <w:t xml:space="preserve">ÚJ JELSZÓ </w:t>
      </w:r>
      <w:r w:rsidR="006217F1" w:rsidRPr="00DB5DFF">
        <w:rPr>
          <w:lang w:val="hu-HU"/>
        </w:rPr>
        <w:t>IGÉNYLÉSE</w:t>
      </w:r>
      <w:r w:rsidR="008C2A08" w:rsidRPr="00DB5DFF">
        <w:rPr>
          <w:lang w:val="hu-HU"/>
        </w:rPr>
        <w:t xml:space="preserve"> (ELFELEJTETT JELSZÓ</w:t>
      </w:r>
      <w:r w:rsidR="006217F1" w:rsidRPr="00DB5DFF">
        <w:rPr>
          <w:lang w:val="hu-HU"/>
        </w:rPr>
        <w:t xml:space="preserve"> ESETÉN</w:t>
      </w:r>
      <w:r w:rsidR="008C2A08" w:rsidRPr="00DB5DFF">
        <w:rPr>
          <w:lang w:val="hu-HU"/>
        </w:rPr>
        <w:t>)</w:t>
      </w:r>
      <w:bookmarkEnd w:id="2"/>
    </w:p>
    <w:p w:rsidR="006E6675" w:rsidRPr="006E6675" w:rsidRDefault="006E6675" w:rsidP="005326ED">
      <w:pPr>
        <w:spacing w:line="276" w:lineRule="auto"/>
        <w:ind w:right="317"/>
        <w:jc w:val="center"/>
        <w:rPr>
          <w:rFonts w:asciiTheme="minorHAnsi" w:hAnsiTheme="minorHAnsi"/>
          <w:sz w:val="22"/>
          <w:szCs w:val="22"/>
          <w:lang w:val="hu-HU"/>
        </w:rPr>
      </w:pPr>
      <w:r w:rsidRPr="006E6675">
        <w:rPr>
          <w:rFonts w:asciiTheme="minorHAnsi" w:hAnsiTheme="minorHAnsi"/>
          <w:sz w:val="22"/>
          <w:szCs w:val="22"/>
          <w:lang w:val="hu-HU"/>
        </w:rPr>
        <w:t>(kb. 5 perc)</w:t>
      </w:r>
    </w:p>
    <w:p w:rsidR="00082D3D" w:rsidRPr="00082D3D" w:rsidRDefault="00082D3D" w:rsidP="00082D3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082D3D">
        <w:rPr>
          <w:rFonts w:asciiTheme="minorHAnsi" w:hAnsiTheme="minorHAnsi"/>
          <w:b/>
          <w:sz w:val="22"/>
          <w:szCs w:val="22"/>
          <w:u w:val="single"/>
          <w:lang w:val="hu-HU"/>
        </w:rPr>
        <w:t>1. lépés</w:t>
      </w:r>
    </w:p>
    <w:p w:rsidR="00082D3D" w:rsidRPr="00082D3D" w:rsidRDefault="00082D3D" w:rsidP="00082D3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013E27" w:rsidTr="00716106">
        <w:tc>
          <w:tcPr>
            <w:tcW w:w="4503" w:type="dxa"/>
            <w:tcBorders>
              <w:right w:val="single" w:sz="4" w:space="0" w:color="auto"/>
            </w:tcBorders>
          </w:tcPr>
          <w:p w:rsidR="00716106" w:rsidRDefault="00716106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716106" w:rsidRDefault="00716106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716106" w:rsidRDefault="00716106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716106" w:rsidRDefault="00716106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716106" w:rsidRPr="00571BA4" w:rsidRDefault="00716106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tti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son 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e:</w:t>
            </w:r>
          </w:p>
          <w:p w:rsidR="00716106" w:rsidRPr="00571BA4" w:rsidRDefault="004B4D6B" w:rsidP="00716106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hyperlink r:id="rId16" w:history="1"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h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tt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ps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://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-1"/>
                  <w:sz w:val="22"/>
                  <w:szCs w:val="22"/>
                  <w:lang w:val="hu-HU"/>
                </w:rPr>
                <w:t>w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eb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a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e.ec.eu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opa.eu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cas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-4"/>
                  <w:sz w:val="22"/>
                  <w:szCs w:val="22"/>
                  <w:lang w:val="hu-HU"/>
                </w:rPr>
                <w:t>m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ex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na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l/r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s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.c</w:t>
              </w:r>
              <w:r w:rsidR="00716106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716106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i</w:t>
              </w:r>
            </w:hyperlink>
          </w:p>
          <w:p w:rsidR="00013E27" w:rsidRDefault="00013E27" w:rsidP="00716106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716106" w:rsidRDefault="00716106" w:rsidP="00716106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Válassza a </w:t>
            </w:r>
            <w:r w:rsidRPr="00DB5DFF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„Külső”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tartományt.</w:t>
            </w:r>
          </w:p>
          <w:p w:rsidR="00716106" w:rsidRDefault="00716106" w:rsidP="00716106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716106" w:rsidRDefault="00716106" w:rsidP="00716106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kattintson az </w:t>
            </w:r>
            <w:r w:rsidRPr="00716106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„Elfelejtette a jelszavát?”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E27" w:rsidRDefault="00013E27" w:rsidP="00013E27">
            <w:pPr>
              <w:spacing w:line="360" w:lineRule="auto"/>
              <w:ind w:right="317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08941B" wp14:editId="2126A8D4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2684780</wp:posOffset>
                      </wp:positionV>
                      <wp:extent cx="1190625" cy="161925"/>
                      <wp:effectExtent l="0" t="0" r="28575" b="28575"/>
                      <wp:wrapNone/>
                      <wp:docPr id="9" name="Ellipszi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16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zis 9" o:spid="_x0000_s1026" style="position:absolute;margin-left:238pt;margin-top:211.4pt;width:93.75pt;height:1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632783DC" wp14:editId="7DFA8D9F">
                  <wp:extent cx="6026406" cy="4200525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854" cy="42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675" w:rsidRDefault="006E6675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2C5BB6" w:rsidRDefault="002C5BB6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2C5BB6" w:rsidRDefault="002C5BB6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013E27" w:rsidRPr="0091618F" w:rsidRDefault="002C5BB6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91618F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2C5BB6" w:rsidRDefault="002C5BB6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2C5BB6" w:rsidTr="006F4219">
        <w:tc>
          <w:tcPr>
            <w:tcW w:w="4503" w:type="dxa"/>
            <w:tcBorders>
              <w:right w:val="single" w:sz="4" w:space="0" w:color="auto"/>
            </w:tcBorders>
          </w:tcPr>
          <w:p w:rsidR="00551F4E" w:rsidRDefault="00551F4E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Adja meg a következő adatokat:</w:t>
            </w:r>
          </w:p>
          <w:p w:rsidR="00551F4E" w:rsidRDefault="00551F4E" w:rsidP="00551F4E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felhasználónév vagy e-mail cím</w:t>
            </w:r>
          </w:p>
          <w:p w:rsidR="00551F4E" w:rsidRDefault="00551F4E" w:rsidP="00551F4E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felhasználónév vagy e-mail cím megerősítése</w:t>
            </w:r>
          </w:p>
          <w:p w:rsidR="00551F4E" w:rsidRPr="00093F39" w:rsidRDefault="00551F4E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16"/>
                <w:szCs w:val="16"/>
                <w:lang w:val="hu-HU"/>
              </w:rPr>
            </w:pPr>
          </w:p>
          <w:p w:rsidR="00551F4E" w:rsidRDefault="00551F4E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Adja meg a képen látható biztonsági kódot:</w:t>
            </w:r>
          </w:p>
          <w:p w:rsidR="00551F4E" w:rsidRPr="001D19EA" w:rsidRDefault="00551F4E" w:rsidP="00551F4E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ügyeljen a kis- és nagybetűkre</w:t>
            </w:r>
          </w:p>
          <w:p w:rsidR="00551F4E" w:rsidRPr="00561705" w:rsidRDefault="004B4D6B" w:rsidP="00551F4E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178pt;margin-top:35.35pt;width:21pt;height:20.25pt;z-index:251667456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27" DrawAspect="Content" ObjectID="_1491130092" r:id="rId17"/>
              </w:pict>
            </w:r>
            <w:r w:rsidR="00551F4E">
              <w:rPr>
                <w:rFonts w:asciiTheme="minorHAnsi" w:hAnsiTheme="minorHAnsi"/>
                <w:sz w:val="22"/>
                <w:szCs w:val="22"/>
                <w:lang w:val="hu-HU"/>
              </w:rPr>
              <w:t>ha nem tudja beazonosítani a karaktereket, kérjen egy másik képet erre a gombra kattintva:</w:t>
            </w:r>
          </w:p>
          <w:p w:rsidR="00551F4E" w:rsidRPr="00093F39" w:rsidRDefault="00551F4E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16"/>
                <w:szCs w:val="16"/>
                <w:lang w:val="hu-HU"/>
              </w:rPr>
            </w:pPr>
          </w:p>
          <w:p w:rsidR="00551F4E" w:rsidRDefault="00551F4E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Kattintson a </w:t>
            </w:r>
            <w:r w:rsidRPr="00551F4E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„Jelszó igénylése”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  <w:p w:rsidR="00093F39" w:rsidRPr="00093F39" w:rsidRDefault="00093F39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16"/>
                <w:szCs w:val="16"/>
                <w:lang w:val="hu-HU"/>
              </w:rPr>
            </w:pPr>
          </w:p>
          <w:p w:rsidR="00093F39" w:rsidRPr="00093F39" w:rsidRDefault="00093F39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093F39">
              <w:rPr>
                <w:rFonts w:asciiTheme="minorHAnsi" w:hAnsiTheme="minorHAnsi"/>
                <w:sz w:val="22"/>
                <w:szCs w:val="22"/>
                <w:lang w:val="hu-HU"/>
              </w:rPr>
              <w:t>Hamarosan egy e-mail üzenet érkezik postafiókjába.</w:t>
            </w:r>
          </w:p>
          <w:p w:rsidR="00093F39" w:rsidRPr="00093F39" w:rsidRDefault="00093F39" w:rsidP="00551F4E">
            <w:pPr>
              <w:spacing w:line="360" w:lineRule="auto"/>
              <w:ind w:right="317"/>
              <w:jc w:val="both"/>
              <w:rPr>
                <w:sz w:val="16"/>
                <w:szCs w:val="16"/>
                <w:lang w:val="hu-HU"/>
              </w:rPr>
            </w:pPr>
          </w:p>
          <w:p w:rsidR="00093F39" w:rsidRPr="00551F4E" w:rsidRDefault="00093F39" w:rsidP="00551F4E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093F39">
              <w:rPr>
                <w:rFonts w:asciiTheme="minorHAnsi" w:hAnsiTheme="minorHAnsi"/>
                <w:sz w:val="22"/>
                <w:szCs w:val="22"/>
                <w:lang w:val="hu-HU"/>
              </w:rPr>
              <w:t>Nyissa meg, és kattintson az e-mailben található linkre a</w:t>
            </w:r>
            <w:r w:rsidR="00962907">
              <w:rPr>
                <w:rFonts w:asciiTheme="minorHAnsi" w:hAnsiTheme="minorHAnsi"/>
                <w:sz w:val="22"/>
                <w:szCs w:val="22"/>
                <w:lang w:val="hu-HU"/>
              </w:rPr>
              <w:t>z új</w:t>
            </w:r>
            <w:r w:rsidRPr="00093F39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jelszó létrehozásához.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BB6" w:rsidRDefault="00C95843" w:rsidP="00C95843">
            <w:pPr>
              <w:spacing w:line="360" w:lineRule="auto"/>
              <w:ind w:right="317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01812E3" wp14:editId="06994757">
                  <wp:extent cx="6143625" cy="421957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106" cy="422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BB6" w:rsidRDefault="002C5BB6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A47C78" w:rsidRDefault="00A47C78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2C5BB6" w:rsidRPr="00FD5998" w:rsidRDefault="00DD783C" w:rsidP="007D59C6">
      <w:pPr>
        <w:pStyle w:val="Cmsor1"/>
      </w:pPr>
      <w:bookmarkStart w:id="3" w:name="_Toc417032236"/>
      <w:r w:rsidRPr="00FD5998">
        <w:t>JELSZÓ MEGVÁLTOZTATÁSA</w:t>
      </w:r>
      <w:bookmarkEnd w:id="3"/>
    </w:p>
    <w:p w:rsidR="00EA3FE1" w:rsidRPr="00EA3FE1" w:rsidRDefault="00EA3FE1" w:rsidP="00EA3FE1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EA3FE1">
        <w:rPr>
          <w:rFonts w:asciiTheme="minorHAnsi" w:hAnsiTheme="minorHAnsi"/>
          <w:b/>
          <w:sz w:val="22"/>
          <w:szCs w:val="22"/>
          <w:u w:val="single"/>
          <w:lang w:val="hu-HU"/>
        </w:rPr>
        <w:t>1. lépés</w:t>
      </w:r>
    </w:p>
    <w:p w:rsidR="00EA3FE1" w:rsidRDefault="00EA3FE1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EA3FE1" w:rsidTr="009A6E4B">
        <w:tc>
          <w:tcPr>
            <w:tcW w:w="4503" w:type="dxa"/>
            <w:tcBorders>
              <w:right w:val="single" w:sz="4" w:space="0" w:color="auto"/>
            </w:tcBorders>
          </w:tcPr>
          <w:p w:rsidR="00EA3FE1" w:rsidRDefault="00EA3FE1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8C2A08" w:rsidRDefault="008C2A08" w:rsidP="008C2A08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8C2A08" w:rsidRDefault="008C2A08" w:rsidP="008C2A08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</w:pPr>
          </w:p>
          <w:p w:rsidR="008C2A08" w:rsidRPr="00571BA4" w:rsidRDefault="008C2A08" w:rsidP="008C2A08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tti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son 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e:</w:t>
            </w:r>
          </w:p>
          <w:p w:rsidR="008C2A08" w:rsidRPr="00571BA4" w:rsidRDefault="004B4D6B" w:rsidP="008C2A08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hyperlink r:id="rId19" w:history="1"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h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tt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ps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://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-1"/>
                  <w:sz w:val="22"/>
                  <w:szCs w:val="22"/>
                  <w:lang w:val="hu-HU"/>
                </w:rPr>
                <w:t>w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eb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a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e.ec.eu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opa.eu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cas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-4"/>
                  <w:sz w:val="22"/>
                  <w:szCs w:val="22"/>
                  <w:lang w:val="hu-HU"/>
                </w:rPr>
                <w:t>m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ex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na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l/r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s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.c</w:t>
              </w:r>
              <w:r w:rsidR="008C2A08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8C2A08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i</w:t>
              </w:r>
            </w:hyperlink>
          </w:p>
          <w:p w:rsidR="008C2A08" w:rsidRDefault="008C2A08" w:rsidP="008C2A08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8C2A08" w:rsidRDefault="008C2A08" w:rsidP="008C2A08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Válassza a </w:t>
            </w:r>
            <w:r w:rsidRPr="00DB5DFF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„Külső”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tartományt.</w:t>
            </w:r>
          </w:p>
          <w:p w:rsidR="008C2A08" w:rsidRDefault="008C2A08" w:rsidP="008C2A08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EA3FE1" w:rsidRDefault="008C2A08" w:rsidP="00C75AC0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adja meg felhasználónevét / e-mail címét és jelszavát, majd a </w:t>
            </w:r>
            <w:r w:rsidRPr="008C2A08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„Belépés”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</w:t>
            </w:r>
            <w:r w:rsidR="00C2007C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kattintva lépjen be az ECAS rendszerbe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FE1" w:rsidRDefault="00EA3FE1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30A2B9" wp14:editId="5EDF6C4C">
                  <wp:extent cx="6026406" cy="4200525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854" cy="42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C78" w:rsidRDefault="00A47C78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190C2F" w:rsidRDefault="00190C2F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190C2F" w:rsidRDefault="00190C2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EA3FE1" w:rsidRPr="00190C2F" w:rsidRDefault="00190C2F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190C2F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190C2F" w:rsidRDefault="00190C2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190C2F" w:rsidTr="000E63CB">
        <w:tc>
          <w:tcPr>
            <w:tcW w:w="4503" w:type="dxa"/>
            <w:tcBorders>
              <w:right w:val="single" w:sz="4" w:space="0" w:color="auto"/>
            </w:tcBorders>
          </w:tcPr>
          <w:p w:rsidR="00190C2F" w:rsidRDefault="00190C2F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jelszó megváltoztatásához kattintson a jobb oldalon található </w:t>
            </w:r>
            <w:r w:rsidRPr="000E63CB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„Jelszó megváltoztatása”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C2F" w:rsidRDefault="00190C2F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E63CB" w:rsidRDefault="000E63CB" w:rsidP="000E63CB">
            <w:pPr>
              <w:spacing w:line="360" w:lineRule="auto"/>
              <w:ind w:right="317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4A7853" wp14:editId="0FF6E464">
                      <wp:simplePos x="0" y="0"/>
                      <wp:positionH relativeFrom="column">
                        <wp:posOffset>3984625</wp:posOffset>
                      </wp:positionH>
                      <wp:positionV relativeFrom="paragraph">
                        <wp:posOffset>804545</wp:posOffset>
                      </wp:positionV>
                      <wp:extent cx="1095375" cy="266700"/>
                      <wp:effectExtent l="0" t="0" r="28575" b="19050"/>
                      <wp:wrapNone/>
                      <wp:docPr id="14" name="Ellipsz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zis 14" o:spid="_x0000_s1026" style="position:absolute;margin-left:313.75pt;margin-top:63.35pt;width:86.25pt;height:2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0DA49ACF" wp14:editId="7ED3BFCD">
                  <wp:extent cx="6111425" cy="2924175"/>
                  <wp:effectExtent l="0" t="0" r="381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4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3CB" w:rsidRDefault="000E63C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190C2F" w:rsidRDefault="00190C2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353E6A" w:rsidRDefault="00353E6A">
      <w:pPr>
        <w:spacing w:after="200" w:line="276" w:lineRule="auto"/>
        <w:rPr>
          <w:rFonts w:asciiTheme="minorHAnsi" w:hAnsiTheme="minorHAnsi"/>
          <w:b/>
          <w:sz w:val="22"/>
          <w:szCs w:val="22"/>
          <w:u w:val="single"/>
          <w:lang w:val="hu-HU"/>
        </w:rPr>
      </w:pPr>
      <w:r>
        <w:rPr>
          <w:rFonts w:asciiTheme="minorHAnsi" w:hAnsiTheme="minorHAnsi"/>
          <w:b/>
          <w:sz w:val="22"/>
          <w:szCs w:val="22"/>
          <w:u w:val="single"/>
          <w:lang w:val="hu-HU"/>
        </w:rPr>
        <w:br w:type="page"/>
      </w:r>
    </w:p>
    <w:p w:rsidR="00353E6A" w:rsidRDefault="00353E6A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</w:p>
    <w:p w:rsidR="00190C2F" w:rsidRPr="00353E6A" w:rsidRDefault="00353E6A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353E6A">
        <w:rPr>
          <w:rFonts w:asciiTheme="minorHAnsi" w:hAnsiTheme="minorHAnsi"/>
          <w:b/>
          <w:sz w:val="22"/>
          <w:szCs w:val="22"/>
          <w:u w:val="single"/>
          <w:lang w:val="hu-HU"/>
        </w:rPr>
        <w:t>3. lépés</w:t>
      </w:r>
    </w:p>
    <w:p w:rsidR="00353E6A" w:rsidRDefault="00353E6A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353E6A" w:rsidTr="00747ACA">
        <w:tc>
          <w:tcPr>
            <w:tcW w:w="4503" w:type="dxa"/>
            <w:tcBorders>
              <w:right w:val="single" w:sz="4" w:space="0" w:color="auto"/>
            </w:tcBorders>
          </w:tcPr>
          <w:p w:rsidR="00353E6A" w:rsidRDefault="00353E6A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747ACA" w:rsidRDefault="00747ACA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747ACA" w:rsidRDefault="00747ACA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Töltse ki az alábbi mezőket:</w:t>
            </w:r>
          </w:p>
          <w:p w:rsidR="00747ACA" w:rsidRDefault="00747ACA" w:rsidP="00747ACA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jelenlegi jelszó</w:t>
            </w:r>
          </w:p>
          <w:p w:rsidR="00747ACA" w:rsidRDefault="00747ACA" w:rsidP="00747ACA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új jelszó</w:t>
            </w:r>
            <w:r w:rsidR="00EF1911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(min. 10 karakter)</w:t>
            </w:r>
          </w:p>
          <w:p w:rsidR="00747ACA" w:rsidRDefault="00747ACA" w:rsidP="00747ACA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új jelszó megerősítése</w:t>
            </w:r>
          </w:p>
          <w:p w:rsidR="008D7334" w:rsidRDefault="008D7334" w:rsidP="008D7334">
            <w:pPr>
              <w:pStyle w:val="Listaszerbekezds"/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(a „felhasználónév” mezőt automatikusan kitölti a rendszer)</w:t>
            </w:r>
          </w:p>
          <w:p w:rsidR="00747ACA" w:rsidRDefault="00747ACA" w:rsidP="00747ACA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747ACA" w:rsidRDefault="00747ACA" w:rsidP="00747ACA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Kattintson a </w:t>
            </w:r>
            <w:r w:rsidRPr="00747ACA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„Változtatás megerősítése”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  <w:p w:rsidR="00FA510E" w:rsidRDefault="00FA510E" w:rsidP="00747ACA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FA510E" w:rsidRPr="00747ACA" w:rsidRDefault="00FA510E" w:rsidP="00747ACA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 rendszer automatikus üzenetet küld a jelszó megváltoztatásáról az Ön e-mail címére.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6A" w:rsidRDefault="00BB5CCD" w:rsidP="00BB5CCD">
            <w:pPr>
              <w:spacing w:line="360" w:lineRule="auto"/>
              <w:ind w:right="317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C721C0D" wp14:editId="60AAECDF">
                  <wp:extent cx="6000750" cy="4175729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41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E6A" w:rsidRDefault="00353E6A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DD2CF9" w:rsidRDefault="00DD2CF9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353E6A" w:rsidRPr="00FD5998" w:rsidRDefault="00DD2CF9" w:rsidP="007D59C6">
      <w:pPr>
        <w:pStyle w:val="Cmsor1"/>
      </w:pPr>
      <w:bookmarkStart w:id="4" w:name="_Toc417032237"/>
      <w:r w:rsidRPr="00FD5998">
        <w:t>SZEMÉLYES ADATOK MÓDOSÍTÁSA</w:t>
      </w:r>
      <w:bookmarkEnd w:id="4"/>
    </w:p>
    <w:p w:rsidR="00DA6F30" w:rsidRDefault="00DA6F30" w:rsidP="002031DF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</w:p>
    <w:p w:rsidR="00DD2CF9" w:rsidRPr="002031DF" w:rsidRDefault="002031DF" w:rsidP="002031DF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2031DF">
        <w:rPr>
          <w:rFonts w:asciiTheme="minorHAnsi" w:hAnsiTheme="minorHAnsi"/>
          <w:b/>
          <w:sz w:val="22"/>
          <w:szCs w:val="22"/>
          <w:u w:val="single"/>
          <w:lang w:val="hu-HU"/>
        </w:rPr>
        <w:t>1.</w:t>
      </w:r>
      <w:r>
        <w:rPr>
          <w:rFonts w:asciiTheme="minorHAnsi" w:hAnsiTheme="minorHAnsi"/>
          <w:b/>
          <w:sz w:val="22"/>
          <w:szCs w:val="22"/>
          <w:u w:val="single"/>
          <w:lang w:val="hu-HU"/>
        </w:rPr>
        <w:t xml:space="preserve"> </w:t>
      </w:r>
      <w:r w:rsidRPr="002031DF">
        <w:rPr>
          <w:rFonts w:asciiTheme="minorHAnsi" w:hAnsiTheme="minorHAnsi"/>
          <w:b/>
          <w:sz w:val="22"/>
          <w:szCs w:val="22"/>
          <w:u w:val="single"/>
          <w:lang w:val="hu-HU"/>
        </w:rPr>
        <w:t>lépés</w:t>
      </w:r>
    </w:p>
    <w:p w:rsidR="002031DF" w:rsidRDefault="002031DF" w:rsidP="002031DF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2031DF" w:rsidTr="000B6ED5">
        <w:tc>
          <w:tcPr>
            <w:tcW w:w="4503" w:type="dxa"/>
            <w:tcBorders>
              <w:right w:val="single" w:sz="4" w:space="0" w:color="auto"/>
            </w:tcBorders>
          </w:tcPr>
          <w:p w:rsidR="002031DF" w:rsidRDefault="002031DF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B6ED5" w:rsidRPr="00571BA4" w:rsidRDefault="000B6ED5" w:rsidP="000B6ED5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tti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son 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e:</w:t>
            </w:r>
          </w:p>
          <w:p w:rsidR="000B6ED5" w:rsidRPr="00571BA4" w:rsidRDefault="004B4D6B" w:rsidP="000B6ED5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hyperlink r:id="rId22" w:history="1"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h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tt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ps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://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-1"/>
                  <w:sz w:val="22"/>
                  <w:szCs w:val="22"/>
                  <w:lang w:val="hu-HU"/>
                </w:rPr>
                <w:t>w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eb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a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e.ec.eu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opa.eu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cas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-4"/>
                  <w:sz w:val="22"/>
                  <w:szCs w:val="22"/>
                  <w:lang w:val="hu-HU"/>
                </w:rPr>
                <w:t>m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ex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na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l/r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s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.c</w:t>
              </w:r>
              <w:r w:rsidR="000B6ED5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0B6ED5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i</w:t>
              </w:r>
            </w:hyperlink>
          </w:p>
          <w:p w:rsidR="000B6ED5" w:rsidRDefault="000B6ED5" w:rsidP="000B6ED5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B6ED5" w:rsidRDefault="000B6ED5" w:rsidP="000B6ED5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Válassza a </w:t>
            </w:r>
            <w:r w:rsidRPr="00DB5DFF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„Külső”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tartományt.</w:t>
            </w:r>
          </w:p>
          <w:p w:rsidR="002031DF" w:rsidRDefault="002031DF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B6ED5" w:rsidRDefault="000B6ED5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Lépjen be az ECAS rendszerébe felhasználónevének / e-mail címének és jelszavának megadásával.</w:t>
            </w:r>
          </w:p>
          <w:p w:rsidR="000B6ED5" w:rsidRDefault="000B6ED5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B6ED5" w:rsidRDefault="000B6ED5" w:rsidP="000B6ED5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kattintson a jobb felső sarokban található </w:t>
            </w:r>
            <w:r w:rsidRPr="000B6ED5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„Felhasználói fiókom”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ED5" w:rsidRDefault="000B6ED5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2031DF" w:rsidRDefault="000B6ED5" w:rsidP="002031DF">
            <w:pPr>
              <w:spacing w:line="360" w:lineRule="auto"/>
              <w:ind w:right="317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900EEDF" wp14:editId="63D8C6D6">
                      <wp:simplePos x="0" y="0"/>
                      <wp:positionH relativeFrom="column">
                        <wp:posOffset>4718050</wp:posOffset>
                      </wp:positionH>
                      <wp:positionV relativeFrom="paragraph">
                        <wp:posOffset>796290</wp:posOffset>
                      </wp:positionV>
                      <wp:extent cx="762000" cy="228600"/>
                      <wp:effectExtent l="0" t="0" r="19050" b="19050"/>
                      <wp:wrapNone/>
                      <wp:docPr id="16" name="Ellipsz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zis 16" o:spid="_x0000_s1026" style="position:absolute;margin-left:371.5pt;margin-top:62.7pt;width:60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" filled="f" strokecolor="red" strokeweight="2pt"/>
                  </w:pict>
                </mc:Fallback>
              </mc:AlternateContent>
            </w:r>
            <w:r w:rsidR="002031DF">
              <w:rPr>
                <w:noProof/>
                <w:lang w:val="hu-HU" w:eastAsia="hu-HU"/>
              </w:rPr>
              <w:drawing>
                <wp:inline distT="0" distB="0" distL="0" distR="0" wp14:anchorId="0E50FA2E" wp14:editId="539A628B">
                  <wp:extent cx="6036037" cy="3048000"/>
                  <wp:effectExtent l="0" t="0" r="317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310" cy="305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1DF" w:rsidRDefault="002031DF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0B6ED5" w:rsidRDefault="000B6ED5" w:rsidP="002031DF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2031DF" w:rsidRDefault="002031DF" w:rsidP="002031DF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1A7C0B" w:rsidRDefault="001A7C0B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2031DF" w:rsidRPr="001A7C0B" w:rsidRDefault="001A7C0B" w:rsidP="002031DF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1A7C0B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DD2CF9" w:rsidRDefault="00DD2CF9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1A7C0B" w:rsidTr="001A7C0B">
        <w:tc>
          <w:tcPr>
            <w:tcW w:w="4503" w:type="dxa"/>
            <w:tcBorders>
              <w:right w:val="single" w:sz="4" w:space="0" w:color="auto"/>
            </w:tcBorders>
          </w:tcPr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kattintson a </w:t>
            </w:r>
            <w:r w:rsidRPr="001A7C0B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 xml:space="preserve">„Személyes adataim módosítása” 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C3524C" wp14:editId="34392BB7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2125345</wp:posOffset>
                      </wp:positionV>
                      <wp:extent cx="1800225" cy="819150"/>
                      <wp:effectExtent l="0" t="0" r="28575" b="19050"/>
                      <wp:wrapNone/>
                      <wp:docPr id="19" name="Ellipsz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819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zis 19" o:spid="_x0000_s1026" style="position:absolute;margin-left:17.5pt;margin-top:167.35pt;width:141.75pt;height:6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04ED9DC" wp14:editId="3C088040">
                  <wp:extent cx="6034988" cy="4010025"/>
                  <wp:effectExtent l="0" t="0" r="444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988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C0B" w:rsidRDefault="001A7C0B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1A7C0B" w:rsidRDefault="001A7C0B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95181F" w:rsidRDefault="0095181F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1A7C0B" w:rsidRPr="002D30FB" w:rsidRDefault="0095181F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2D30FB">
        <w:rPr>
          <w:rFonts w:asciiTheme="minorHAnsi" w:hAnsiTheme="minorHAnsi"/>
          <w:b/>
          <w:sz w:val="22"/>
          <w:szCs w:val="22"/>
          <w:u w:val="single"/>
          <w:lang w:val="hu-HU"/>
        </w:rPr>
        <w:t>3. lépés</w:t>
      </w:r>
    </w:p>
    <w:p w:rsidR="0095181F" w:rsidRDefault="0095181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95181F" w:rsidTr="0015781B">
        <w:tc>
          <w:tcPr>
            <w:tcW w:w="4503" w:type="dxa"/>
            <w:tcBorders>
              <w:right w:val="single" w:sz="4" w:space="0" w:color="auto"/>
            </w:tcBorders>
          </w:tcPr>
          <w:p w:rsidR="0095181F" w:rsidRDefault="0095181F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160D" w:rsidRDefault="001A160D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160D" w:rsidRDefault="001A160D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160D" w:rsidRDefault="001A160D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Írja át a módosítani kívánt adatot:</w:t>
            </w:r>
          </w:p>
          <w:p w:rsidR="001A160D" w:rsidRDefault="001A160D" w:rsidP="001A160D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keresztnév</w:t>
            </w:r>
          </w:p>
          <w:p w:rsidR="001A160D" w:rsidRDefault="001A160D" w:rsidP="001A160D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vezetéknév</w:t>
            </w:r>
          </w:p>
          <w:p w:rsidR="001A160D" w:rsidRDefault="001A160D" w:rsidP="001A160D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e-mail cím</w:t>
            </w:r>
          </w:p>
          <w:p w:rsidR="001A160D" w:rsidRDefault="001A160D" w:rsidP="001A160D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e-mail nyelve</w:t>
            </w:r>
          </w:p>
          <w:p w:rsidR="001A160D" w:rsidRDefault="001A160D" w:rsidP="001A160D">
            <w:pPr>
              <w:pStyle w:val="Listaszerbekezds"/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(a „felhasználónév” mezőt automatikusan kitölti a rendszer)</w:t>
            </w:r>
          </w:p>
          <w:p w:rsidR="001A160D" w:rsidRDefault="001A160D" w:rsidP="001A160D">
            <w:pPr>
              <w:pStyle w:val="Listaszerbekezds"/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160D" w:rsidRDefault="001A160D" w:rsidP="001A160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Kattintson a </w:t>
            </w:r>
            <w:r w:rsidRPr="001A160D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„Beküldés”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  <w:p w:rsidR="001A160D" w:rsidRDefault="001A160D" w:rsidP="001A160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A160D" w:rsidRPr="001A160D" w:rsidRDefault="001A160D" w:rsidP="001A160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 rendszer automatikus üzenetet küld a módosításokról az Ön e-mail címére.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81F" w:rsidRDefault="0095181F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5181F" w:rsidRDefault="0095181F" w:rsidP="002D30FB">
            <w:pPr>
              <w:spacing w:line="360" w:lineRule="auto"/>
              <w:ind w:right="317"/>
              <w:jc w:val="center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2D2CDAFD" wp14:editId="2CD9D72E">
                  <wp:extent cx="5943600" cy="3893638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9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81F" w:rsidRDefault="0095181F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95181F" w:rsidRDefault="0095181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FD5998" w:rsidRDefault="00FD5998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FD5998" w:rsidRDefault="00FD5998" w:rsidP="007D59C6">
      <w:pPr>
        <w:pStyle w:val="Cmsor1"/>
      </w:pPr>
      <w:bookmarkStart w:id="5" w:name="_Toc417032238"/>
      <w:r w:rsidRPr="00FD5998">
        <w:t>FIÓK TÖRLÉSE</w:t>
      </w:r>
      <w:bookmarkEnd w:id="5"/>
    </w:p>
    <w:p w:rsidR="00157B83" w:rsidRPr="00157B83" w:rsidRDefault="00157B83" w:rsidP="00157B83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157B83">
        <w:rPr>
          <w:rFonts w:asciiTheme="minorHAnsi" w:hAnsiTheme="minorHAnsi"/>
          <w:b/>
          <w:sz w:val="22"/>
          <w:szCs w:val="22"/>
          <w:u w:val="single"/>
          <w:lang w:val="hu-HU"/>
        </w:rPr>
        <w:t>1. lépés</w:t>
      </w:r>
    </w:p>
    <w:p w:rsidR="0095181F" w:rsidRDefault="0095181F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157B83" w:rsidTr="00157B83">
        <w:tc>
          <w:tcPr>
            <w:tcW w:w="4503" w:type="dxa"/>
            <w:tcBorders>
              <w:right w:val="single" w:sz="4" w:space="0" w:color="auto"/>
            </w:tcBorders>
          </w:tcPr>
          <w:p w:rsidR="00157B83" w:rsidRDefault="00157B8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Pr="00571BA4" w:rsidRDefault="00157B83" w:rsidP="00157B83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tti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son a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 xml:space="preserve"> 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ö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v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t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z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 xml:space="preserve">ő 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li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n</w:t>
            </w:r>
            <w:r w:rsidRPr="00571BA4">
              <w:rPr>
                <w:rFonts w:asciiTheme="minorHAnsi" w:hAnsiTheme="minorHAnsi"/>
                <w:spacing w:val="-2"/>
                <w:sz w:val="22"/>
                <w:szCs w:val="22"/>
                <w:lang w:val="hu-HU"/>
              </w:rPr>
              <w:t>k</w:t>
            </w:r>
            <w:r w:rsidRPr="00571BA4">
              <w:rPr>
                <w:rFonts w:asciiTheme="minorHAnsi" w:hAnsiTheme="minorHAnsi"/>
                <w:spacing w:val="1"/>
                <w:sz w:val="22"/>
                <w:szCs w:val="22"/>
                <w:lang w:val="hu-HU"/>
              </w:rPr>
              <w:t>r</w:t>
            </w:r>
            <w:r w:rsidRPr="00571BA4">
              <w:rPr>
                <w:rFonts w:asciiTheme="minorHAnsi" w:hAnsiTheme="minorHAnsi"/>
                <w:sz w:val="22"/>
                <w:szCs w:val="22"/>
                <w:lang w:val="hu-HU"/>
              </w:rPr>
              <w:t>e:</w:t>
            </w:r>
          </w:p>
          <w:p w:rsidR="00157B83" w:rsidRPr="00571BA4" w:rsidRDefault="004B4D6B" w:rsidP="00157B83">
            <w:pPr>
              <w:tabs>
                <w:tab w:val="left" w:pos="4111"/>
              </w:tabs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hyperlink r:id="rId26" w:history="1"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h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tt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ps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://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-1"/>
                  <w:sz w:val="22"/>
                  <w:szCs w:val="22"/>
                  <w:lang w:val="hu-HU"/>
                </w:rPr>
                <w:t>w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eb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a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e.ec.eu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opa.eu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cas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-4"/>
                  <w:sz w:val="22"/>
                  <w:szCs w:val="22"/>
                  <w:lang w:val="hu-HU"/>
                </w:rPr>
                <w:t>m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/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ex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na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l/r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i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s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t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e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1"/>
                  <w:sz w:val="22"/>
                  <w:szCs w:val="22"/>
                  <w:lang w:val="hu-HU"/>
                </w:rPr>
                <w:t>r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.c</w:t>
              </w:r>
              <w:r w:rsidR="00157B83" w:rsidRPr="00571BA4">
                <w:rPr>
                  <w:rStyle w:val="Hiperhivatkozs"/>
                  <w:rFonts w:asciiTheme="minorHAnsi" w:hAnsiTheme="minorHAnsi"/>
                  <w:spacing w:val="-2"/>
                  <w:sz w:val="22"/>
                  <w:szCs w:val="22"/>
                  <w:lang w:val="hu-HU"/>
                </w:rPr>
                <w:t>g</w:t>
              </w:r>
              <w:r w:rsidR="00157B83" w:rsidRPr="00571BA4">
                <w:rPr>
                  <w:rStyle w:val="Hiperhivatkozs"/>
                  <w:rFonts w:asciiTheme="minorHAnsi" w:hAnsiTheme="minorHAnsi"/>
                  <w:sz w:val="22"/>
                  <w:szCs w:val="22"/>
                  <w:lang w:val="hu-HU"/>
                </w:rPr>
                <w:t>i</w:t>
              </w:r>
            </w:hyperlink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Válassza a </w:t>
            </w:r>
            <w:r w:rsidRPr="00DB5DFF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 xml:space="preserve">„Külső” 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tartományt.</w:t>
            </w:r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Lépjen be az ECAS rendszerébe felhasználónevének / e-mail címének és jelszavának megadásával.</w:t>
            </w:r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Default="00157B83" w:rsidP="00157B8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kattintson a jobb felső sarokban található </w:t>
            </w:r>
            <w:r w:rsidRPr="000B6ED5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„Felhasználói fiókom”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B83" w:rsidRDefault="00157B8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Default="00157B8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075D20" wp14:editId="448C84B8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804545</wp:posOffset>
                      </wp:positionV>
                      <wp:extent cx="762000" cy="228600"/>
                      <wp:effectExtent l="0" t="0" r="19050" b="19050"/>
                      <wp:wrapNone/>
                      <wp:docPr id="23" name="Ellipsz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zis 23" o:spid="_x0000_s1026" style="position:absolute;margin-left:376.75pt;margin-top:63.35pt;width:60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5DCC567E" wp14:editId="031EFCD7">
                  <wp:extent cx="6054898" cy="3057525"/>
                  <wp:effectExtent l="0" t="0" r="317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131" cy="30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B83" w:rsidRDefault="00157B8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157B83" w:rsidRDefault="00157B8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157B83" w:rsidRDefault="00157B83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970803" w:rsidRDefault="00970803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157B83" w:rsidRPr="00970803" w:rsidRDefault="00970803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970803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970803" w:rsidRDefault="00970803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970803" w:rsidTr="00970803">
        <w:tc>
          <w:tcPr>
            <w:tcW w:w="4503" w:type="dxa"/>
            <w:tcBorders>
              <w:right w:val="single" w:sz="4" w:space="0" w:color="auto"/>
            </w:tcBorders>
          </w:tcPr>
          <w:p w:rsidR="00970803" w:rsidRDefault="0097080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970803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A megjelenő ablakban kattintson a </w:t>
            </w:r>
            <w:r w:rsidRPr="001A7C0B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</w:t>
            </w:r>
            <w:r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Fiók törlése</w:t>
            </w:r>
            <w:r w:rsidRPr="001A7C0B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 xml:space="preserve">” 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gombra.</w:t>
            </w: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803" w:rsidRDefault="0097080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970803" w:rsidRDefault="0097080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D66825" wp14:editId="7A663B71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2105660</wp:posOffset>
                      </wp:positionV>
                      <wp:extent cx="1800225" cy="819150"/>
                      <wp:effectExtent l="0" t="0" r="28575" b="19050"/>
                      <wp:wrapNone/>
                      <wp:docPr id="25" name="Ellipsz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819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zis 25" o:spid="_x0000_s1026" style="position:absolute;margin-left:300.25pt;margin-top:165.8pt;width:141.75pt;height:6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3F035364" wp14:editId="7DA2E82F">
                  <wp:extent cx="6034988" cy="4010025"/>
                  <wp:effectExtent l="0" t="0" r="4445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988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803" w:rsidRDefault="00970803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970803" w:rsidRDefault="00970803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530244" w:rsidRDefault="00530244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530244" w:rsidRDefault="00530244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</w:p>
    <w:p w:rsidR="00530244" w:rsidRPr="00530244" w:rsidRDefault="00530244" w:rsidP="00AE002D">
      <w:pPr>
        <w:spacing w:line="360" w:lineRule="auto"/>
        <w:ind w:right="317"/>
        <w:jc w:val="both"/>
        <w:rPr>
          <w:rFonts w:asciiTheme="minorHAnsi" w:hAnsiTheme="minorHAnsi"/>
          <w:b/>
          <w:sz w:val="22"/>
          <w:szCs w:val="22"/>
          <w:u w:val="single"/>
          <w:lang w:val="hu-HU"/>
        </w:rPr>
      </w:pPr>
      <w:r w:rsidRPr="00530244">
        <w:rPr>
          <w:rFonts w:asciiTheme="minorHAnsi" w:hAnsiTheme="minorHAnsi"/>
          <w:b/>
          <w:sz w:val="22"/>
          <w:szCs w:val="22"/>
          <w:u w:val="single"/>
          <w:lang w:val="hu-HU"/>
        </w:rPr>
        <w:t>2. lépés</w:t>
      </w:r>
    </w:p>
    <w:p w:rsidR="00970803" w:rsidRDefault="00970803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9717"/>
      </w:tblGrid>
      <w:tr w:rsidR="00530244" w:rsidTr="003B3FA0">
        <w:tc>
          <w:tcPr>
            <w:tcW w:w="4503" w:type="dxa"/>
            <w:tcBorders>
              <w:right w:val="single" w:sz="4" w:space="0" w:color="auto"/>
            </w:tcBorders>
          </w:tcPr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3B3FA0" w:rsidRDefault="003B3FA0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3B3FA0" w:rsidRDefault="003B3FA0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Ha valóban törölni szeretné ECAS felhasználói fiókját, kattintson a piros színű </w:t>
            </w:r>
            <w:r w:rsidRPr="00530244">
              <w:rPr>
                <w:rFonts w:asciiTheme="minorHAnsi" w:hAnsiTheme="minorHAnsi"/>
                <w:b/>
                <w:sz w:val="22"/>
                <w:szCs w:val="22"/>
                <w:lang w:val="hu-HU"/>
              </w:rPr>
              <w:t>„Törlés”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 xml:space="preserve"> gombra:</w:t>
            </w:r>
          </w:p>
          <w:p w:rsidR="00530244" w:rsidRDefault="00530244" w:rsidP="00530244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elveszti a fiókhoz való hozzáférési jogát</w:t>
            </w:r>
          </w:p>
          <w:p w:rsidR="00530244" w:rsidRPr="00530244" w:rsidRDefault="00530244" w:rsidP="00530244">
            <w:pPr>
              <w:pStyle w:val="Listaszerbekezds"/>
              <w:numPr>
                <w:ilvl w:val="0"/>
                <w:numId w:val="2"/>
              </w:num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sz w:val="22"/>
                <w:szCs w:val="22"/>
                <w:lang w:val="hu-HU"/>
              </w:rPr>
              <w:t>a fiók visszaállítása a jövőben nem lehetséges</w:t>
            </w:r>
          </w:p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  <w:tc>
          <w:tcPr>
            <w:tcW w:w="9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hu-HU" w:eastAsia="hu-HU"/>
              </w:rPr>
              <w:drawing>
                <wp:inline distT="0" distB="0" distL="0" distR="0" wp14:anchorId="6DB25080" wp14:editId="6CC74166">
                  <wp:extent cx="6000750" cy="3157951"/>
                  <wp:effectExtent l="0" t="0" r="0" b="444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16" cy="3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244" w:rsidRDefault="00530244" w:rsidP="00AE002D">
            <w:pPr>
              <w:spacing w:line="360" w:lineRule="auto"/>
              <w:ind w:right="317"/>
              <w:jc w:val="both"/>
              <w:rPr>
                <w:rFonts w:asciiTheme="minorHAnsi" w:hAnsiTheme="minorHAnsi"/>
                <w:sz w:val="22"/>
                <w:szCs w:val="22"/>
                <w:lang w:val="hu-HU"/>
              </w:rPr>
            </w:pPr>
          </w:p>
        </w:tc>
      </w:tr>
    </w:tbl>
    <w:p w:rsidR="00530244" w:rsidRDefault="00530244" w:rsidP="00AE002D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604B3F" w:rsidRDefault="00604B3F">
      <w:pPr>
        <w:spacing w:after="200" w:line="276" w:lineRule="auto"/>
        <w:rPr>
          <w:rFonts w:asciiTheme="minorHAnsi" w:hAnsiTheme="minorHAnsi"/>
          <w:sz w:val="22"/>
          <w:szCs w:val="22"/>
          <w:lang w:val="hu-HU"/>
        </w:rPr>
      </w:pPr>
      <w:r>
        <w:rPr>
          <w:rFonts w:asciiTheme="minorHAnsi" w:hAnsiTheme="minorHAnsi"/>
          <w:sz w:val="22"/>
          <w:szCs w:val="22"/>
          <w:lang w:val="hu-HU"/>
        </w:rPr>
        <w:br w:type="page"/>
      </w:r>
    </w:p>
    <w:p w:rsidR="00530244" w:rsidRDefault="00604B3F" w:rsidP="007D59C6">
      <w:pPr>
        <w:pStyle w:val="Cmsor1"/>
      </w:pPr>
      <w:bookmarkStart w:id="6" w:name="_Toc417032239"/>
      <w:r>
        <w:t>ECAS FIÓKKAL KAPCSOLATOS TUDNIVALÓK</w:t>
      </w:r>
      <w:bookmarkEnd w:id="6"/>
    </w:p>
    <w:p w:rsidR="00604B3F" w:rsidRPr="00604B3F" w:rsidRDefault="00604B3F" w:rsidP="00604B3F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604B3F" w:rsidRPr="00604B3F" w:rsidRDefault="00604B3F" w:rsidP="00604B3F">
      <w:pPr>
        <w:pStyle w:val="Listaszerbekezds"/>
        <w:numPr>
          <w:ilvl w:val="0"/>
          <w:numId w:val="8"/>
        </w:numPr>
        <w:spacing w:line="360" w:lineRule="auto"/>
        <w:rPr>
          <w:rFonts w:asciiTheme="minorHAnsi" w:hAnsiTheme="minorHAnsi"/>
          <w:sz w:val="22"/>
          <w:szCs w:val="22"/>
          <w:lang w:val="hu-HU"/>
        </w:rPr>
      </w:pP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y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>CA</w:t>
      </w:r>
      <w:r w:rsidRPr="00604B3F">
        <w:rPr>
          <w:rFonts w:asciiTheme="minorHAnsi" w:hAnsiTheme="minorHAnsi"/>
          <w:sz w:val="22"/>
          <w:szCs w:val="22"/>
          <w:lang w:val="hu-HU"/>
        </w:rPr>
        <w:t>S f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z w:val="22"/>
          <w:szCs w:val="22"/>
          <w:lang w:val="hu-HU"/>
        </w:rPr>
        <w:t>ó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hoz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c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z w:val="22"/>
          <w:szCs w:val="22"/>
          <w:lang w:val="hu-HU"/>
        </w:rPr>
        <w:t>ak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y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>-m</w:t>
      </w: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c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í</w:t>
      </w:r>
      <w:r w:rsidRPr="00604B3F">
        <w:rPr>
          <w:rFonts w:asciiTheme="minorHAnsi" w:hAnsiTheme="minorHAnsi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rt</w:t>
      </w:r>
      <w:r w:rsidRPr="00604B3F">
        <w:rPr>
          <w:rFonts w:asciiTheme="minorHAnsi" w:hAnsiTheme="minorHAnsi"/>
          <w:sz w:val="22"/>
          <w:szCs w:val="22"/>
          <w:lang w:val="hu-HU"/>
        </w:rPr>
        <w:t>o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 xml:space="preserve">. 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2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>-m</w:t>
      </w: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c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í</w:t>
      </w:r>
      <w:r w:rsidRPr="00604B3F">
        <w:rPr>
          <w:rFonts w:asciiTheme="minorHAnsi" w:hAnsiTheme="minorHAnsi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ü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é</w:t>
      </w:r>
      <w:r w:rsidRPr="00604B3F">
        <w:rPr>
          <w:rFonts w:asciiTheme="minorHAnsi" w:hAnsiTheme="minorHAnsi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 xml:space="preserve">én 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gv</w:t>
      </w:r>
      <w:r w:rsidRPr="00604B3F">
        <w:rPr>
          <w:rFonts w:asciiTheme="minorHAnsi" w:hAnsiTheme="minorHAnsi"/>
          <w:sz w:val="22"/>
          <w:szCs w:val="22"/>
          <w:lang w:val="hu-HU"/>
        </w:rPr>
        <w:t>á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lt</w:t>
      </w:r>
      <w:r w:rsidRPr="00604B3F">
        <w:rPr>
          <w:rFonts w:asciiTheme="minorHAnsi" w:hAnsiTheme="minorHAnsi"/>
          <w:sz w:val="22"/>
          <w:szCs w:val="22"/>
          <w:lang w:val="hu-HU"/>
        </w:rPr>
        <w:t>o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ha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ó</w:t>
      </w:r>
      <w:r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Pr="00604B3F" w:rsidRDefault="00604B3F" w:rsidP="00604B3F">
      <w:pPr>
        <w:pStyle w:val="Listaszerbekezds"/>
        <w:numPr>
          <w:ilvl w:val="0"/>
          <w:numId w:val="8"/>
        </w:numPr>
        <w:spacing w:before="6" w:line="360" w:lineRule="auto"/>
        <w:rPr>
          <w:rFonts w:asciiTheme="minorHAnsi" w:hAnsiTheme="minorHAnsi"/>
          <w:sz w:val="22"/>
          <w:szCs w:val="22"/>
          <w:lang w:val="hu-HU"/>
        </w:rPr>
      </w:pP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y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>CA</w:t>
      </w:r>
      <w:r w:rsidRPr="00604B3F">
        <w:rPr>
          <w:rFonts w:asciiTheme="minorHAnsi" w:hAnsiTheme="minorHAnsi"/>
          <w:sz w:val="22"/>
          <w:szCs w:val="22"/>
          <w:lang w:val="hu-HU"/>
        </w:rPr>
        <w:t>S f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z w:val="22"/>
          <w:szCs w:val="22"/>
          <w:lang w:val="hu-HU"/>
        </w:rPr>
        <w:t>ók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soha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nem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3"/>
          <w:sz w:val="22"/>
          <w:szCs w:val="22"/>
          <w:lang w:val="hu-HU"/>
        </w:rPr>
        <w:t>j</w:t>
      </w:r>
      <w:r w:rsidRPr="00604B3F">
        <w:rPr>
          <w:rFonts w:asciiTheme="minorHAnsi" w:hAnsiTheme="minorHAnsi"/>
          <w:sz w:val="22"/>
          <w:szCs w:val="22"/>
          <w:lang w:val="hu-HU"/>
        </w:rPr>
        <w:t>ár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le</w:t>
      </w:r>
      <w:r w:rsidRPr="00604B3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Pr="00604B3F" w:rsidRDefault="00604B3F" w:rsidP="00604B3F">
      <w:pPr>
        <w:pStyle w:val="Listaszerbekezds"/>
        <w:numPr>
          <w:ilvl w:val="0"/>
          <w:numId w:val="8"/>
        </w:numPr>
        <w:spacing w:before="6" w:line="360" w:lineRule="auto"/>
        <w:rPr>
          <w:rFonts w:asciiTheme="minorHAnsi" w:hAnsiTheme="minorHAnsi"/>
          <w:sz w:val="22"/>
          <w:szCs w:val="22"/>
          <w:lang w:val="hu-HU"/>
        </w:rPr>
      </w:pPr>
      <w:r w:rsidRPr="00604B3F">
        <w:rPr>
          <w:rFonts w:asciiTheme="minorHAnsi" w:hAnsiTheme="minorHAnsi"/>
          <w:sz w:val="22"/>
          <w:szCs w:val="22"/>
          <w:lang w:val="hu-HU"/>
        </w:rPr>
        <w:t>5 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gy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z w:val="22"/>
          <w:szCs w:val="22"/>
          <w:lang w:val="hu-HU"/>
        </w:rPr>
        <w:t>ás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u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áni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604B3F">
        <w:rPr>
          <w:rFonts w:asciiTheme="minorHAnsi" w:hAnsiTheme="minorHAnsi"/>
          <w:spacing w:val="2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en be</w:t>
      </w:r>
      <w:r w:rsidRPr="00604B3F">
        <w:rPr>
          <w:rFonts w:asciiTheme="minorHAnsi" w:hAnsiTheme="minorHAnsi"/>
          <w:spacing w:val="3"/>
          <w:sz w:val="22"/>
          <w:szCs w:val="22"/>
          <w:lang w:val="hu-HU"/>
        </w:rPr>
        <w:t>j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en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és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u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án 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r</w:t>
      </w:r>
      <w:r w:rsidRPr="00604B3F">
        <w:rPr>
          <w:rFonts w:asciiTheme="minorHAnsi" w:hAnsiTheme="minorHAnsi"/>
          <w:sz w:val="22"/>
          <w:szCs w:val="22"/>
          <w:lang w:val="hu-HU"/>
        </w:rPr>
        <w:t>end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er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15 pe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604B3F">
        <w:rPr>
          <w:rFonts w:asciiTheme="minorHAnsi" w:hAnsiTheme="minorHAnsi"/>
          <w:sz w:val="22"/>
          <w:szCs w:val="22"/>
          <w:lang w:val="hu-HU"/>
        </w:rPr>
        <w:t>c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nem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i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l</w:t>
      </w:r>
      <w:r w:rsidRPr="00604B3F">
        <w:rPr>
          <w:rFonts w:asciiTheme="minorHAnsi" w:hAnsiTheme="minorHAnsi"/>
          <w:sz w:val="22"/>
          <w:szCs w:val="22"/>
          <w:lang w:val="hu-HU"/>
        </w:rPr>
        <w:t>ehe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ő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v</w:t>
      </w:r>
      <w:r w:rsidRPr="00604B3F">
        <w:rPr>
          <w:rFonts w:asciiTheme="minorHAnsi" w:hAnsiTheme="minorHAnsi"/>
          <w:sz w:val="22"/>
          <w:szCs w:val="22"/>
          <w:lang w:val="hu-HU"/>
        </w:rPr>
        <w:t>é 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be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épés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. 15 pe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604B3F">
        <w:rPr>
          <w:rFonts w:asciiTheme="minorHAnsi" w:hAnsiTheme="minorHAnsi"/>
          <w:sz w:val="22"/>
          <w:szCs w:val="22"/>
          <w:lang w:val="hu-HU"/>
        </w:rPr>
        <w:t>c u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án 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be</w:t>
      </w:r>
      <w:r w:rsidRPr="00604B3F">
        <w:rPr>
          <w:rFonts w:asciiTheme="minorHAnsi" w:hAnsiTheme="minorHAnsi"/>
          <w:spacing w:val="4"/>
          <w:sz w:val="22"/>
          <w:szCs w:val="22"/>
          <w:lang w:val="hu-HU"/>
        </w:rPr>
        <w:t>j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en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és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i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z w:val="22"/>
          <w:szCs w:val="22"/>
          <w:lang w:val="hu-HU"/>
        </w:rPr>
        <w:t>ét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l</w:t>
      </w:r>
      <w:r w:rsidRPr="00604B3F">
        <w:rPr>
          <w:rFonts w:asciiTheme="minorHAnsi" w:hAnsiTheme="minorHAnsi"/>
          <w:sz w:val="22"/>
          <w:szCs w:val="22"/>
          <w:lang w:val="hu-HU"/>
        </w:rPr>
        <w:t>ehe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é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Default="00604B3F" w:rsidP="00604B3F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604B3F" w:rsidRDefault="00604B3F" w:rsidP="007D59C6">
      <w:pPr>
        <w:pStyle w:val="Cmsor1"/>
      </w:pPr>
      <w:bookmarkStart w:id="7" w:name="_Toc417032240"/>
      <w:r w:rsidRPr="00604B3F">
        <w:t>ECAS JELSZÓVAL KAPCSOLATOS TUDNIVALÓK</w:t>
      </w:r>
      <w:bookmarkEnd w:id="7"/>
    </w:p>
    <w:p w:rsidR="00604B3F" w:rsidRDefault="00604B3F" w:rsidP="007D59C6">
      <w:pPr>
        <w:pStyle w:val="ECASalcmek"/>
      </w:pPr>
    </w:p>
    <w:p w:rsidR="00604B3F" w:rsidRPr="007D59C6" w:rsidRDefault="00604B3F" w:rsidP="007D59C6">
      <w:pPr>
        <w:pStyle w:val="Listaszerbekezds"/>
        <w:numPr>
          <w:ilvl w:val="0"/>
          <w:numId w:val="10"/>
        </w:numPr>
        <w:spacing w:line="360" w:lineRule="auto"/>
        <w:ind w:right="1048"/>
        <w:rPr>
          <w:rFonts w:asciiTheme="minorHAnsi" w:hAnsiTheme="minorHAnsi"/>
          <w:spacing w:val="1"/>
          <w:sz w:val="22"/>
          <w:szCs w:val="22"/>
          <w:lang w:val="hu-HU"/>
        </w:rPr>
      </w:pPr>
      <w:r w:rsidRPr="007D59C6">
        <w:rPr>
          <w:rFonts w:asciiTheme="minorHAnsi" w:hAnsiTheme="minorHAnsi"/>
          <w:spacing w:val="1"/>
          <w:sz w:val="22"/>
          <w:szCs w:val="22"/>
          <w:lang w:val="hu-HU"/>
        </w:rPr>
        <w:t>A megadott jelszónak legalább 10 karakterből kell állnia, melynek tartalmaznia kell a 4 lehetséges karaktercsoportból (kisbetű, nagybetű, szám, speciális karakter) legalább hármat.</w:t>
      </w:r>
    </w:p>
    <w:p w:rsidR="00604B3F" w:rsidRPr="008B36DF" w:rsidRDefault="00604B3F" w:rsidP="00604B3F">
      <w:pPr>
        <w:pStyle w:val="Listaszerbekezds"/>
        <w:numPr>
          <w:ilvl w:val="0"/>
          <w:numId w:val="10"/>
        </w:numPr>
        <w:spacing w:line="360" w:lineRule="auto"/>
        <w:ind w:right="1048"/>
        <w:rPr>
          <w:rFonts w:asciiTheme="minorHAnsi" w:hAnsiTheme="minorHAnsi"/>
          <w:sz w:val="22"/>
          <w:szCs w:val="22"/>
          <w:lang w:val="hu-HU"/>
        </w:rPr>
      </w:pPr>
      <w:r w:rsidRPr="008B36DF">
        <w:rPr>
          <w:rFonts w:asciiTheme="minorHAnsi" w:hAnsiTheme="minorHAnsi"/>
          <w:sz w:val="22"/>
          <w:szCs w:val="22"/>
          <w:lang w:val="hu-HU"/>
        </w:rPr>
        <w:t>A</w:t>
      </w:r>
      <w:r w:rsidRPr="008B36DF">
        <w:rPr>
          <w:rFonts w:asciiTheme="minorHAnsi" w:hAnsiTheme="minorHAnsi"/>
          <w:spacing w:val="-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8B36DF">
        <w:rPr>
          <w:rFonts w:asciiTheme="minorHAnsi" w:hAnsiTheme="minorHAnsi"/>
          <w:sz w:val="22"/>
          <w:szCs w:val="22"/>
          <w:lang w:val="hu-HU"/>
        </w:rPr>
        <w:t>ado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pacing w:val="3"/>
          <w:sz w:val="22"/>
          <w:szCs w:val="22"/>
          <w:lang w:val="hu-HU"/>
        </w:rPr>
        <w:t>j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ó, a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é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tr</w:t>
      </w:r>
      <w:r w:rsidRPr="008B36DF">
        <w:rPr>
          <w:rFonts w:asciiTheme="minorHAnsi" w:hAnsiTheme="minorHAnsi"/>
          <w:sz w:val="22"/>
          <w:szCs w:val="22"/>
          <w:lang w:val="hu-HU"/>
        </w:rPr>
        <w:t>eho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,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ill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v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e </w:t>
      </w:r>
      <w:r w:rsidRPr="008B36DF">
        <w:rPr>
          <w:rFonts w:asciiTheme="minorHAnsi" w:hAnsiTheme="minorHAnsi"/>
          <w:spacing w:val="-3"/>
          <w:sz w:val="22"/>
          <w:szCs w:val="22"/>
          <w:lang w:val="hu-HU"/>
        </w:rPr>
        <w:t>m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gv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lt</w:t>
      </w:r>
      <w:r w:rsidRPr="008B36DF">
        <w:rPr>
          <w:rFonts w:asciiTheme="minorHAnsi" w:hAnsiTheme="minorHAnsi"/>
          <w:sz w:val="22"/>
          <w:szCs w:val="22"/>
          <w:lang w:val="hu-HU"/>
        </w:rPr>
        <w:t>o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a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z w:val="22"/>
          <w:szCs w:val="22"/>
          <w:lang w:val="hu-HU"/>
        </w:rPr>
        <w:t>át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8B36DF">
        <w:rPr>
          <w:rFonts w:asciiTheme="minorHAnsi" w:hAnsiTheme="minorHAnsi"/>
          <w:sz w:val="22"/>
          <w:szCs w:val="22"/>
          <w:lang w:val="hu-HU"/>
        </w:rPr>
        <w:t>ö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v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ő 180 nap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8B36DF">
        <w:rPr>
          <w:rFonts w:asciiTheme="minorHAnsi" w:hAnsiTheme="minorHAnsi"/>
          <w:sz w:val="22"/>
          <w:szCs w:val="22"/>
          <w:lang w:val="hu-HU"/>
        </w:rPr>
        <w:t>g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z w:val="22"/>
          <w:szCs w:val="22"/>
          <w:lang w:val="hu-HU"/>
        </w:rPr>
        <w:t>é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v</w:t>
      </w:r>
      <w:r w:rsidRPr="008B36DF">
        <w:rPr>
          <w:rFonts w:asciiTheme="minorHAnsi" w:hAnsiTheme="minorHAnsi"/>
          <w:sz w:val="22"/>
          <w:szCs w:val="22"/>
          <w:lang w:val="hu-HU"/>
        </w:rPr>
        <w:t>én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y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z w:val="22"/>
          <w:szCs w:val="22"/>
          <w:lang w:val="hu-HU"/>
        </w:rPr>
        <w:t>, e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t 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8B36DF">
        <w:rPr>
          <w:rFonts w:asciiTheme="minorHAnsi" w:hAnsiTheme="minorHAnsi"/>
          <w:sz w:val="22"/>
          <w:szCs w:val="22"/>
          <w:lang w:val="hu-HU"/>
        </w:rPr>
        <w:t>ö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v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ően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4"/>
          <w:sz w:val="22"/>
          <w:szCs w:val="22"/>
          <w:lang w:val="hu-HU"/>
        </w:rPr>
        <w:t>j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2"/>
          <w:sz w:val="22"/>
          <w:szCs w:val="22"/>
          <w:lang w:val="hu-HU"/>
        </w:rPr>
        <w:t>r</w:t>
      </w:r>
      <w:r w:rsidRPr="008B36D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Pr="008B36DF" w:rsidRDefault="00604B3F" w:rsidP="00604B3F">
      <w:pPr>
        <w:pStyle w:val="Listaszerbekezds"/>
        <w:numPr>
          <w:ilvl w:val="0"/>
          <w:numId w:val="10"/>
        </w:numPr>
        <w:spacing w:line="360" w:lineRule="auto"/>
        <w:rPr>
          <w:rFonts w:asciiTheme="minorHAnsi" w:hAnsiTheme="minorHAnsi"/>
          <w:sz w:val="22"/>
          <w:szCs w:val="22"/>
          <w:lang w:val="hu-HU"/>
        </w:rPr>
      </w:pPr>
      <w:r w:rsidRPr="008B36DF">
        <w:rPr>
          <w:rFonts w:asciiTheme="minorHAnsi" w:hAnsiTheme="minorHAnsi"/>
          <w:sz w:val="22"/>
          <w:szCs w:val="22"/>
          <w:lang w:val="hu-HU"/>
        </w:rPr>
        <w:t>5 nappal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a </w:t>
      </w:r>
      <w:r w:rsidRPr="008B36DF">
        <w:rPr>
          <w:rFonts w:asciiTheme="minorHAnsi" w:hAnsiTheme="minorHAnsi"/>
          <w:spacing w:val="4"/>
          <w:sz w:val="22"/>
          <w:szCs w:val="22"/>
          <w:lang w:val="hu-HU"/>
        </w:rPr>
        <w:t>j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>ó</w:t>
      </w:r>
      <w:r w:rsidRPr="008B36DF">
        <w:rPr>
          <w:rFonts w:asciiTheme="minorHAnsi" w:hAnsiTheme="minorHAnsi"/>
          <w:spacing w:val="2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4"/>
          <w:sz w:val="22"/>
          <w:szCs w:val="22"/>
          <w:lang w:val="hu-HU"/>
        </w:rPr>
        <w:t>j</w:t>
      </w:r>
      <w:r w:rsidRPr="008B36DF">
        <w:rPr>
          <w:rFonts w:asciiTheme="minorHAnsi" w:hAnsiTheme="minorHAnsi"/>
          <w:sz w:val="22"/>
          <w:szCs w:val="22"/>
          <w:lang w:val="hu-HU"/>
        </w:rPr>
        <w:t>á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8B36DF">
        <w:rPr>
          <w:rFonts w:asciiTheme="minorHAnsi" w:hAnsiTheme="minorHAnsi"/>
          <w:sz w:val="22"/>
          <w:szCs w:val="22"/>
          <w:lang w:val="hu-HU"/>
        </w:rPr>
        <w:t>a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a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ő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a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8B36DF">
        <w:rPr>
          <w:rFonts w:asciiTheme="minorHAnsi" w:hAnsiTheme="minorHAnsi"/>
          <w:sz w:val="22"/>
          <w:szCs w:val="22"/>
          <w:lang w:val="hu-HU"/>
        </w:rPr>
        <w:t>end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>er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8B36DF">
        <w:rPr>
          <w:rFonts w:asciiTheme="minorHAnsi" w:hAnsiTheme="minorHAnsi"/>
          <w:sz w:val="22"/>
          <w:szCs w:val="22"/>
          <w:lang w:val="hu-HU"/>
        </w:rPr>
        <w:t>ü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z w:val="22"/>
          <w:szCs w:val="22"/>
          <w:lang w:val="hu-HU"/>
        </w:rPr>
        <w:t>d e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8B36DF">
        <w:rPr>
          <w:rFonts w:asciiTheme="minorHAnsi" w:hAnsiTheme="minorHAnsi"/>
          <w:sz w:val="22"/>
          <w:szCs w:val="22"/>
          <w:lang w:val="hu-HU"/>
        </w:rPr>
        <w:t>y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8B36DF">
        <w:rPr>
          <w:rFonts w:asciiTheme="minorHAnsi" w:hAnsiTheme="minorHAnsi"/>
          <w:sz w:val="22"/>
          <w:szCs w:val="22"/>
          <w:lang w:val="hu-HU"/>
        </w:rPr>
        <w:t>au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o</w:t>
      </w:r>
      <w:r w:rsidRPr="008B36D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8B36DF">
        <w:rPr>
          <w:rFonts w:asciiTheme="minorHAnsi" w:hAnsiTheme="minorHAnsi"/>
          <w:sz w:val="22"/>
          <w:szCs w:val="22"/>
          <w:lang w:val="hu-HU"/>
        </w:rPr>
        <w:t>a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ti</w:t>
      </w:r>
      <w:r w:rsidRPr="008B36DF">
        <w:rPr>
          <w:rFonts w:asciiTheme="minorHAnsi" w:hAnsiTheme="minorHAnsi"/>
          <w:sz w:val="22"/>
          <w:szCs w:val="22"/>
          <w:lang w:val="hu-HU"/>
        </w:rPr>
        <w:t xml:space="preserve">kus 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fi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gy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8B36D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ő ü</w:t>
      </w:r>
      <w:r w:rsidRPr="008B36D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8B36DF">
        <w:rPr>
          <w:rFonts w:asciiTheme="minorHAnsi" w:hAnsiTheme="minorHAnsi"/>
          <w:sz w:val="22"/>
          <w:szCs w:val="22"/>
          <w:lang w:val="hu-HU"/>
        </w:rPr>
        <w:t>ene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e</w:t>
      </w:r>
      <w:r w:rsidRPr="008B36D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8B36D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Pr="00604B3F" w:rsidRDefault="00604B3F" w:rsidP="00604B3F">
      <w:pPr>
        <w:pStyle w:val="Listaszerbekezds"/>
        <w:numPr>
          <w:ilvl w:val="0"/>
          <w:numId w:val="10"/>
        </w:numPr>
        <w:spacing w:before="6" w:line="360" w:lineRule="auto"/>
        <w:rPr>
          <w:rFonts w:asciiTheme="minorHAnsi" w:hAnsiTheme="minorHAnsi"/>
          <w:sz w:val="22"/>
          <w:szCs w:val="22"/>
          <w:lang w:val="hu-HU"/>
        </w:rPr>
      </w:pP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ado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3"/>
          <w:sz w:val="22"/>
          <w:szCs w:val="22"/>
          <w:lang w:val="hu-HU"/>
        </w:rPr>
        <w:t>j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 xml:space="preserve">ó </w:t>
      </w:r>
      <w:r w:rsidR="00415924">
        <w:rPr>
          <w:rFonts w:asciiTheme="minorHAnsi" w:hAnsiTheme="minorHAnsi"/>
          <w:sz w:val="22"/>
          <w:szCs w:val="22"/>
          <w:lang w:val="hu-HU"/>
        </w:rPr>
        <w:t>létrehozását követően minimum 24 órának el kell telnie a jelszó módosításához</w:t>
      </w:r>
      <w:r w:rsidRPr="00604B3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Default="00604B3F" w:rsidP="00604B3F">
      <w:pPr>
        <w:pStyle w:val="Listaszerbekezds"/>
        <w:numPr>
          <w:ilvl w:val="0"/>
          <w:numId w:val="10"/>
        </w:numPr>
        <w:spacing w:before="6" w:line="360" w:lineRule="auto"/>
        <w:rPr>
          <w:rFonts w:asciiTheme="minorHAnsi" w:hAnsiTheme="minorHAnsi"/>
          <w:sz w:val="22"/>
          <w:szCs w:val="22"/>
          <w:lang w:val="hu-HU"/>
        </w:rPr>
      </w:pPr>
      <w:r w:rsidRPr="00604B3F">
        <w:rPr>
          <w:rFonts w:asciiTheme="minorHAnsi" w:hAnsiTheme="minorHAnsi"/>
          <w:sz w:val="22"/>
          <w:szCs w:val="22"/>
          <w:lang w:val="hu-HU"/>
        </w:rPr>
        <w:t>A</w:t>
      </w:r>
      <w:r w:rsidRPr="00604B3F">
        <w:rPr>
          <w:rFonts w:asciiTheme="minorHAnsi" w:hAnsiTheme="minorHAnsi"/>
          <w:spacing w:val="-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604B3F">
        <w:rPr>
          <w:rFonts w:asciiTheme="minorHAnsi" w:hAnsiTheme="minorHAnsi"/>
          <w:sz w:val="22"/>
          <w:szCs w:val="22"/>
          <w:lang w:val="hu-HU"/>
        </w:rPr>
        <w:t>u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óbb ha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ná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 xml:space="preserve">5 </w:t>
      </w:r>
      <w:r w:rsidRPr="00604B3F">
        <w:rPr>
          <w:rFonts w:asciiTheme="minorHAnsi" w:hAnsiTheme="minorHAnsi"/>
          <w:spacing w:val="3"/>
          <w:sz w:val="22"/>
          <w:szCs w:val="22"/>
          <w:lang w:val="hu-HU"/>
        </w:rPr>
        <w:t>j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ó nem</w:t>
      </w:r>
      <w:r w:rsidRPr="00604B3F">
        <w:rPr>
          <w:rFonts w:asciiTheme="minorHAnsi" w:hAnsiTheme="minorHAnsi"/>
          <w:spacing w:val="-3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adha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 xml:space="preserve">ó </w:t>
      </w:r>
      <w:r w:rsidRPr="00604B3F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604B3F">
        <w:rPr>
          <w:rFonts w:asciiTheme="minorHAnsi" w:hAnsiTheme="minorHAnsi"/>
          <w:sz w:val="22"/>
          <w:szCs w:val="22"/>
          <w:lang w:val="hu-HU"/>
        </w:rPr>
        <w:t>eg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604B3F">
        <w:rPr>
          <w:rFonts w:asciiTheme="minorHAnsi" w:hAnsiTheme="minorHAnsi"/>
          <w:sz w:val="22"/>
          <w:szCs w:val="22"/>
          <w:lang w:val="hu-HU"/>
        </w:rPr>
        <w:t>új</w:t>
      </w:r>
      <w:r w:rsidRPr="00604B3F">
        <w:rPr>
          <w:rFonts w:asciiTheme="minorHAnsi" w:hAnsiTheme="minorHAnsi"/>
          <w:spacing w:val="3"/>
          <w:sz w:val="22"/>
          <w:szCs w:val="22"/>
          <w:lang w:val="hu-HU"/>
        </w:rPr>
        <w:t xml:space="preserve"> j</w:t>
      </w:r>
      <w:r w:rsidRPr="00604B3F">
        <w:rPr>
          <w:rFonts w:asciiTheme="minorHAnsi" w:hAnsiTheme="minorHAnsi"/>
          <w:sz w:val="22"/>
          <w:szCs w:val="22"/>
          <w:lang w:val="hu-HU"/>
        </w:rPr>
        <w:t>e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604B3F">
        <w:rPr>
          <w:rFonts w:asciiTheme="minorHAnsi" w:hAnsiTheme="minorHAnsi"/>
          <w:sz w:val="22"/>
          <w:szCs w:val="22"/>
          <w:lang w:val="hu-HU"/>
        </w:rPr>
        <w:t>s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604B3F">
        <w:rPr>
          <w:rFonts w:asciiTheme="minorHAnsi" w:hAnsiTheme="minorHAnsi"/>
          <w:sz w:val="22"/>
          <w:szCs w:val="22"/>
          <w:lang w:val="hu-HU"/>
        </w:rPr>
        <w:t>ó</w:t>
      </w:r>
      <w:r w:rsidRPr="00604B3F">
        <w:rPr>
          <w:rFonts w:asciiTheme="minorHAnsi" w:hAnsiTheme="minorHAnsi"/>
          <w:spacing w:val="-2"/>
          <w:sz w:val="22"/>
          <w:szCs w:val="22"/>
          <w:lang w:val="hu-HU"/>
        </w:rPr>
        <w:t>k</w:t>
      </w:r>
      <w:r w:rsidRPr="00604B3F">
        <w:rPr>
          <w:rFonts w:asciiTheme="minorHAnsi" w:hAnsiTheme="minorHAnsi"/>
          <w:sz w:val="22"/>
          <w:szCs w:val="22"/>
          <w:lang w:val="hu-HU"/>
        </w:rPr>
        <w:t>én</w:t>
      </w:r>
      <w:r w:rsidRPr="00604B3F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604B3F">
        <w:rPr>
          <w:rFonts w:asciiTheme="minorHAnsi" w:hAnsiTheme="minorHAnsi"/>
          <w:sz w:val="22"/>
          <w:szCs w:val="22"/>
          <w:lang w:val="hu-HU"/>
        </w:rPr>
        <w:t>.</w:t>
      </w:r>
    </w:p>
    <w:p w:rsidR="00604B3F" w:rsidRPr="00604B3F" w:rsidRDefault="00604B3F" w:rsidP="000F34D5">
      <w:pPr>
        <w:spacing w:line="360" w:lineRule="auto"/>
        <w:ind w:right="317"/>
        <w:jc w:val="both"/>
        <w:rPr>
          <w:rFonts w:asciiTheme="minorHAnsi" w:hAnsiTheme="minorHAnsi"/>
          <w:sz w:val="22"/>
          <w:szCs w:val="22"/>
          <w:lang w:val="hu-HU"/>
        </w:rPr>
      </w:pPr>
    </w:p>
    <w:p w:rsidR="00604B3F" w:rsidRPr="000F34D5" w:rsidRDefault="00604B3F" w:rsidP="007D59C6">
      <w:pPr>
        <w:pStyle w:val="Cmsor1"/>
      </w:pPr>
      <w:bookmarkStart w:id="8" w:name="_Toc417032241"/>
      <w:r w:rsidRPr="000F34D5">
        <w:t>ECAS FIÓK INFORMÁCIÓK</w:t>
      </w:r>
      <w:bookmarkEnd w:id="8"/>
      <w:r w:rsidRPr="000F34D5">
        <w:t xml:space="preserve"> </w:t>
      </w:r>
    </w:p>
    <w:p w:rsidR="00604B3F" w:rsidRPr="00604B3F" w:rsidRDefault="00604B3F" w:rsidP="00604B3F">
      <w:pPr>
        <w:spacing w:before="7" w:line="360" w:lineRule="auto"/>
        <w:rPr>
          <w:rFonts w:asciiTheme="minorHAnsi" w:hAnsiTheme="minorHAnsi"/>
          <w:sz w:val="22"/>
          <w:szCs w:val="22"/>
          <w:lang w:val="hu-HU"/>
        </w:rPr>
      </w:pPr>
    </w:p>
    <w:p w:rsidR="00E02079" w:rsidRPr="00E02079" w:rsidRDefault="00604B3F" w:rsidP="00E02079">
      <w:pPr>
        <w:pStyle w:val="Listaszerbekezds"/>
        <w:numPr>
          <w:ilvl w:val="0"/>
          <w:numId w:val="13"/>
        </w:numPr>
        <w:spacing w:line="360" w:lineRule="auto"/>
        <w:rPr>
          <w:rFonts w:asciiTheme="minorHAnsi" w:hAnsiTheme="minorHAnsi"/>
          <w:sz w:val="22"/>
          <w:szCs w:val="22"/>
          <w:lang w:val="hu-HU"/>
        </w:rPr>
      </w:pPr>
      <w:r w:rsidRPr="00E02079">
        <w:rPr>
          <w:rFonts w:asciiTheme="minorHAnsi" w:hAnsiTheme="minorHAnsi"/>
          <w:sz w:val="22"/>
          <w:szCs w:val="22"/>
          <w:lang w:val="hu-HU"/>
        </w:rPr>
        <w:t>E</w:t>
      </w:r>
      <w:r w:rsidRPr="00E02079">
        <w:rPr>
          <w:rFonts w:asciiTheme="minorHAnsi" w:hAnsiTheme="minorHAnsi"/>
          <w:spacing w:val="-1"/>
          <w:sz w:val="22"/>
          <w:szCs w:val="22"/>
          <w:lang w:val="hu-HU"/>
        </w:rPr>
        <w:t>CA</w:t>
      </w:r>
      <w:r w:rsidRPr="00E02079">
        <w:rPr>
          <w:rFonts w:asciiTheme="minorHAnsi" w:hAnsiTheme="minorHAnsi"/>
          <w:sz w:val="22"/>
          <w:szCs w:val="22"/>
          <w:lang w:val="hu-HU"/>
        </w:rPr>
        <w:t>S</w:t>
      </w:r>
      <w:r w:rsidR="00E02079">
        <w:rPr>
          <w:rFonts w:asciiTheme="minorHAnsi" w:hAnsiTheme="minorHAnsi"/>
          <w:sz w:val="22"/>
          <w:szCs w:val="22"/>
          <w:lang w:val="hu-HU"/>
        </w:rPr>
        <w:t xml:space="preserve"> Súgó</w:t>
      </w:r>
      <w:r w:rsidR="00BE080D">
        <w:rPr>
          <w:rFonts w:asciiTheme="minorHAnsi" w:hAnsiTheme="minorHAnsi"/>
          <w:sz w:val="22"/>
          <w:szCs w:val="22"/>
          <w:lang w:val="hu-HU"/>
        </w:rPr>
        <w:t xml:space="preserve"> (Gyakran ismételt kérdésekkel)</w:t>
      </w:r>
      <w:r w:rsidRPr="00E02079">
        <w:rPr>
          <w:rFonts w:asciiTheme="minorHAnsi" w:hAnsiTheme="minorHAnsi"/>
          <w:sz w:val="22"/>
          <w:szCs w:val="22"/>
          <w:lang w:val="hu-HU"/>
        </w:rPr>
        <w:t xml:space="preserve">: </w:t>
      </w:r>
      <w:hyperlink r:id="rId28" w:history="1">
        <w:r w:rsidR="00E02079" w:rsidRPr="003553DF">
          <w:rPr>
            <w:rStyle w:val="Hiperhivatkozs"/>
            <w:rFonts w:asciiTheme="minorHAnsi" w:hAnsiTheme="minorHAnsi"/>
            <w:sz w:val="22"/>
            <w:szCs w:val="22"/>
            <w:lang w:val="hu-HU"/>
          </w:rPr>
          <w:t>https://webgate.ec.europa.eu/cas/help.html</w:t>
        </w:r>
      </w:hyperlink>
      <w:r w:rsidR="00E02079">
        <w:rPr>
          <w:rFonts w:asciiTheme="minorHAnsi" w:hAnsiTheme="minorHAnsi"/>
          <w:sz w:val="22"/>
          <w:szCs w:val="22"/>
          <w:lang w:val="hu-HU"/>
        </w:rPr>
        <w:t xml:space="preserve"> </w:t>
      </w:r>
    </w:p>
    <w:p w:rsidR="00530244" w:rsidRPr="00E02079" w:rsidRDefault="00604B3F" w:rsidP="00E02079">
      <w:pPr>
        <w:pStyle w:val="Listaszerbekezds"/>
        <w:numPr>
          <w:ilvl w:val="0"/>
          <w:numId w:val="13"/>
        </w:numPr>
        <w:spacing w:before="6" w:line="360" w:lineRule="auto"/>
        <w:rPr>
          <w:rFonts w:asciiTheme="minorHAnsi" w:hAnsiTheme="minorHAnsi"/>
          <w:sz w:val="22"/>
          <w:szCs w:val="22"/>
          <w:lang w:val="hu-HU"/>
        </w:rPr>
      </w:pPr>
      <w:r w:rsidRPr="00E02079">
        <w:rPr>
          <w:rFonts w:asciiTheme="minorHAnsi" w:hAnsiTheme="minorHAnsi"/>
          <w:spacing w:val="-1"/>
          <w:sz w:val="22"/>
          <w:szCs w:val="22"/>
          <w:lang w:val="hu-HU"/>
        </w:rPr>
        <w:t>A</w:t>
      </w:r>
      <w:r w:rsidRPr="00E02079">
        <w:rPr>
          <w:rFonts w:asciiTheme="minorHAnsi" w:hAnsiTheme="minorHAnsi"/>
          <w:sz w:val="22"/>
          <w:szCs w:val="22"/>
          <w:lang w:val="hu-HU"/>
        </w:rPr>
        <w:t>z</w:t>
      </w:r>
      <w:r w:rsidRPr="00E02079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E02079">
        <w:rPr>
          <w:rFonts w:asciiTheme="minorHAnsi" w:hAnsiTheme="minorHAnsi"/>
          <w:sz w:val="22"/>
          <w:szCs w:val="22"/>
          <w:lang w:val="hu-HU"/>
        </w:rPr>
        <w:t>E</w:t>
      </w:r>
      <w:r w:rsidRPr="00E02079">
        <w:rPr>
          <w:rFonts w:asciiTheme="minorHAnsi" w:hAnsiTheme="minorHAnsi"/>
          <w:spacing w:val="-1"/>
          <w:sz w:val="22"/>
          <w:szCs w:val="22"/>
          <w:lang w:val="hu-HU"/>
        </w:rPr>
        <w:t>CA</w:t>
      </w:r>
      <w:r w:rsidRPr="00E02079">
        <w:rPr>
          <w:rFonts w:asciiTheme="minorHAnsi" w:hAnsiTheme="minorHAnsi"/>
          <w:sz w:val="22"/>
          <w:szCs w:val="22"/>
          <w:lang w:val="hu-HU"/>
        </w:rPr>
        <w:t>S eu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r</w:t>
      </w:r>
      <w:r w:rsidRPr="00E02079">
        <w:rPr>
          <w:rFonts w:asciiTheme="minorHAnsi" w:hAnsiTheme="minorHAnsi"/>
          <w:sz w:val="22"/>
          <w:szCs w:val="22"/>
          <w:lang w:val="hu-HU"/>
        </w:rPr>
        <w:t>ópai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E02079">
        <w:rPr>
          <w:rFonts w:asciiTheme="minorHAnsi" w:hAnsiTheme="minorHAnsi"/>
          <w:sz w:val="22"/>
          <w:szCs w:val="22"/>
          <w:lang w:val="hu-HU"/>
        </w:rPr>
        <w:t>ü</w:t>
      </w:r>
      <w:r w:rsidRPr="00E02079">
        <w:rPr>
          <w:rFonts w:asciiTheme="minorHAnsi" w:hAnsiTheme="minorHAnsi"/>
          <w:spacing w:val="-2"/>
          <w:sz w:val="22"/>
          <w:szCs w:val="22"/>
          <w:lang w:val="hu-HU"/>
        </w:rPr>
        <w:t>gy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f</w:t>
      </w:r>
      <w:r w:rsidRPr="00E02079">
        <w:rPr>
          <w:rFonts w:asciiTheme="minorHAnsi" w:hAnsiTheme="minorHAnsi"/>
          <w:sz w:val="22"/>
          <w:szCs w:val="22"/>
          <w:lang w:val="hu-HU"/>
        </w:rPr>
        <w:t>é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E02079">
        <w:rPr>
          <w:rFonts w:asciiTheme="minorHAnsi" w:hAnsiTheme="minorHAnsi"/>
          <w:sz w:val="22"/>
          <w:szCs w:val="22"/>
          <w:lang w:val="hu-HU"/>
        </w:rPr>
        <w:t>s</w:t>
      </w:r>
      <w:r w:rsidRPr="00E02079">
        <w:rPr>
          <w:rFonts w:asciiTheme="minorHAnsi" w:hAnsiTheme="minorHAnsi"/>
          <w:spacing w:val="-2"/>
          <w:sz w:val="22"/>
          <w:szCs w:val="22"/>
          <w:lang w:val="hu-HU"/>
        </w:rPr>
        <w:t>z</w:t>
      </w:r>
      <w:r w:rsidRPr="00E02079">
        <w:rPr>
          <w:rFonts w:asciiTheme="minorHAnsi" w:hAnsiTheme="minorHAnsi"/>
          <w:sz w:val="22"/>
          <w:szCs w:val="22"/>
          <w:lang w:val="hu-HU"/>
        </w:rPr>
        <w:t>o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E02079">
        <w:rPr>
          <w:rFonts w:asciiTheme="minorHAnsi" w:hAnsiTheme="minorHAnsi"/>
          <w:spacing w:val="-2"/>
          <w:sz w:val="22"/>
          <w:szCs w:val="22"/>
          <w:lang w:val="hu-HU"/>
        </w:rPr>
        <w:t>g</w:t>
      </w:r>
      <w:r w:rsidRPr="00E02079">
        <w:rPr>
          <w:rFonts w:asciiTheme="minorHAnsi" w:hAnsiTheme="minorHAnsi"/>
          <w:sz w:val="22"/>
          <w:szCs w:val="22"/>
          <w:lang w:val="hu-HU"/>
        </w:rPr>
        <w:t>á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l</w:t>
      </w:r>
      <w:r w:rsidRPr="00E02079">
        <w:rPr>
          <w:rFonts w:asciiTheme="minorHAnsi" w:hAnsiTheme="minorHAnsi"/>
          <w:sz w:val="22"/>
          <w:szCs w:val="22"/>
          <w:lang w:val="hu-HU"/>
        </w:rPr>
        <w:t>a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t</w:t>
      </w:r>
      <w:r w:rsidRPr="00E02079">
        <w:rPr>
          <w:rFonts w:asciiTheme="minorHAnsi" w:hAnsiTheme="minorHAnsi"/>
          <w:sz w:val="22"/>
          <w:szCs w:val="22"/>
          <w:lang w:val="hu-HU"/>
        </w:rPr>
        <w:t>ának</w:t>
      </w:r>
      <w:r w:rsidRPr="00E02079">
        <w:rPr>
          <w:rFonts w:asciiTheme="minorHAnsi" w:hAnsiTheme="minorHAnsi"/>
          <w:spacing w:val="-2"/>
          <w:sz w:val="22"/>
          <w:szCs w:val="22"/>
          <w:lang w:val="hu-HU"/>
        </w:rPr>
        <w:t xml:space="preserve"> </w:t>
      </w:r>
      <w:r w:rsidRPr="00E02079">
        <w:rPr>
          <w:rFonts w:asciiTheme="minorHAnsi" w:hAnsiTheme="minorHAnsi"/>
          <w:spacing w:val="3"/>
          <w:sz w:val="22"/>
          <w:szCs w:val="22"/>
          <w:lang w:val="hu-HU"/>
        </w:rPr>
        <w:t>e</w:t>
      </w:r>
      <w:r w:rsidRPr="00E02079">
        <w:rPr>
          <w:rFonts w:asciiTheme="minorHAnsi" w:hAnsiTheme="minorHAnsi"/>
          <w:spacing w:val="-4"/>
          <w:sz w:val="22"/>
          <w:szCs w:val="22"/>
          <w:lang w:val="hu-HU"/>
        </w:rPr>
        <w:t>-m</w:t>
      </w:r>
      <w:r w:rsidRPr="00E02079">
        <w:rPr>
          <w:rFonts w:asciiTheme="minorHAnsi" w:hAnsiTheme="minorHAnsi"/>
          <w:sz w:val="22"/>
          <w:szCs w:val="22"/>
          <w:lang w:val="hu-HU"/>
        </w:rPr>
        <w:t>a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i</w:t>
      </w:r>
      <w:r w:rsidRPr="00E02079">
        <w:rPr>
          <w:rFonts w:asciiTheme="minorHAnsi" w:hAnsiTheme="minorHAnsi"/>
          <w:sz w:val="22"/>
          <w:szCs w:val="22"/>
          <w:lang w:val="hu-HU"/>
        </w:rPr>
        <w:t>l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 xml:space="preserve"> </w:t>
      </w:r>
      <w:r w:rsidRPr="00E02079">
        <w:rPr>
          <w:rFonts w:asciiTheme="minorHAnsi" w:hAnsiTheme="minorHAnsi"/>
          <w:sz w:val="22"/>
          <w:szCs w:val="22"/>
          <w:lang w:val="hu-HU"/>
        </w:rPr>
        <w:t>c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í</w:t>
      </w:r>
      <w:r w:rsidRPr="00E02079">
        <w:rPr>
          <w:rFonts w:asciiTheme="minorHAnsi" w:hAnsiTheme="minorHAnsi"/>
          <w:spacing w:val="-4"/>
          <w:sz w:val="22"/>
          <w:szCs w:val="22"/>
          <w:lang w:val="hu-HU"/>
        </w:rPr>
        <w:t>m</w:t>
      </w:r>
      <w:r w:rsidRPr="00E02079">
        <w:rPr>
          <w:rFonts w:asciiTheme="minorHAnsi" w:hAnsiTheme="minorHAnsi"/>
          <w:spacing w:val="1"/>
          <w:sz w:val="22"/>
          <w:szCs w:val="22"/>
          <w:lang w:val="hu-HU"/>
        </w:rPr>
        <w:t>e</w:t>
      </w:r>
      <w:r w:rsidR="00E02079">
        <w:rPr>
          <w:rFonts w:asciiTheme="minorHAnsi" w:hAnsiTheme="minorHAnsi"/>
          <w:sz w:val="22"/>
          <w:szCs w:val="22"/>
          <w:lang w:val="hu-HU"/>
        </w:rPr>
        <w:t xml:space="preserve">: </w:t>
      </w:r>
      <w:hyperlink r:id="rId29"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D</w:t>
        </w:r>
        <w:r w:rsidRPr="00E02079">
          <w:rPr>
            <w:rFonts w:asciiTheme="minorHAnsi" w:hAnsiTheme="minorHAnsi"/>
            <w:color w:val="0000FF"/>
            <w:spacing w:val="-4"/>
            <w:sz w:val="22"/>
            <w:szCs w:val="22"/>
            <w:u w:val="single" w:color="0000FF"/>
            <w:lang w:val="hu-HU"/>
          </w:rPr>
          <w:t>I</w:t>
        </w:r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G</w:t>
        </w:r>
        <w:r w:rsidRPr="00E02079">
          <w:rPr>
            <w:rFonts w:asciiTheme="minorHAnsi" w:hAnsiTheme="minorHAnsi"/>
            <w:color w:val="0000FF"/>
            <w:spacing w:val="-4"/>
            <w:sz w:val="22"/>
            <w:szCs w:val="22"/>
            <w:u w:val="single" w:color="0000FF"/>
            <w:lang w:val="hu-HU"/>
          </w:rPr>
          <w:t>I</w:t>
        </w:r>
        <w:r w:rsidRPr="00E02079">
          <w:rPr>
            <w:rFonts w:asciiTheme="minorHAnsi" w:hAnsiTheme="minorHAnsi"/>
            <w:color w:val="0000FF"/>
            <w:spacing w:val="2"/>
            <w:sz w:val="22"/>
            <w:szCs w:val="22"/>
            <w:u w:val="single" w:color="0000FF"/>
            <w:lang w:val="hu-HU"/>
          </w:rPr>
          <w:t>T</w:t>
        </w:r>
        <w:r w:rsidRPr="00E02079">
          <w:rPr>
            <w:rFonts w:asciiTheme="minorHAnsi" w:hAnsiTheme="minorHAnsi"/>
            <w:color w:val="0000FF"/>
            <w:spacing w:val="-4"/>
            <w:sz w:val="22"/>
            <w:szCs w:val="22"/>
            <w:u w:val="single" w:color="0000FF"/>
            <w:lang w:val="hu-HU"/>
          </w:rPr>
          <w:t>-</w:t>
        </w:r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U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S</w:t>
        </w:r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E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R</w:t>
        </w:r>
        <w:r w:rsidRPr="00E02079">
          <w:rPr>
            <w:rFonts w:asciiTheme="minorHAnsi" w:hAnsiTheme="minorHAnsi"/>
            <w:color w:val="0000FF"/>
            <w:spacing w:val="-4"/>
            <w:sz w:val="22"/>
            <w:szCs w:val="22"/>
            <w:u w:val="single" w:color="0000FF"/>
            <w:lang w:val="hu-HU"/>
          </w:rPr>
          <w:t>-</w:t>
        </w:r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ACC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E</w:t>
        </w:r>
        <w:r w:rsidRPr="00E02079">
          <w:rPr>
            <w:rFonts w:asciiTheme="minorHAnsi" w:hAnsiTheme="minorHAnsi"/>
            <w:color w:val="0000FF"/>
            <w:spacing w:val="-1"/>
            <w:sz w:val="22"/>
            <w:szCs w:val="22"/>
            <w:u w:val="single" w:color="0000FF"/>
            <w:lang w:val="hu-HU"/>
          </w:rPr>
          <w:t>S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S</w:t>
        </w:r>
        <w:r w:rsidRPr="00E02079">
          <w:rPr>
            <w:rFonts w:asciiTheme="minorHAnsi" w:hAnsiTheme="minorHAnsi"/>
            <w:color w:val="0000FF"/>
            <w:spacing w:val="-2"/>
            <w:sz w:val="22"/>
            <w:szCs w:val="22"/>
            <w:u w:val="single" w:color="0000FF"/>
            <w:lang w:val="hu-HU"/>
          </w:rPr>
          <w:t>@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ec.eu</w:t>
        </w:r>
        <w:r w:rsidRPr="00E02079">
          <w:rPr>
            <w:rFonts w:asciiTheme="minorHAnsi" w:hAnsiTheme="minorHAnsi"/>
            <w:color w:val="0000FF"/>
            <w:spacing w:val="1"/>
            <w:sz w:val="22"/>
            <w:szCs w:val="22"/>
            <w:u w:val="single" w:color="0000FF"/>
            <w:lang w:val="hu-HU"/>
          </w:rPr>
          <w:t>r</w:t>
        </w:r>
        <w:r w:rsidRPr="00E02079">
          <w:rPr>
            <w:rFonts w:asciiTheme="minorHAnsi" w:hAnsiTheme="minorHAnsi"/>
            <w:color w:val="0000FF"/>
            <w:sz w:val="22"/>
            <w:szCs w:val="22"/>
            <w:u w:val="single" w:color="0000FF"/>
            <w:lang w:val="hu-HU"/>
          </w:rPr>
          <w:t>opa.eu</w:t>
        </w:r>
      </w:hyperlink>
    </w:p>
    <w:sectPr w:rsidR="00530244" w:rsidRPr="00E02079" w:rsidSect="00A31DE2">
      <w:headerReference w:type="default" r:id="rId30"/>
      <w:footerReference w:type="defaul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3C1" w:rsidRDefault="000603C1" w:rsidP="00A31DE2">
      <w:r>
        <w:separator/>
      </w:r>
    </w:p>
  </w:endnote>
  <w:endnote w:type="continuationSeparator" w:id="0">
    <w:p w:rsidR="000603C1" w:rsidRDefault="000603C1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</w:rPr>
      <w:id w:val="472414797"/>
      <w:docPartObj>
        <w:docPartGallery w:val="Page Numbers (Bottom of Page)"/>
        <w:docPartUnique/>
      </w:docPartObj>
    </w:sdtPr>
    <w:sdtEndPr/>
    <w:sdtContent>
      <w:p w:rsidR="008B36DF" w:rsidRPr="0066248F" w:rsidRDefault="008B36DF">
        <w:pPr>
          <w:pStyle w:val="llb"/>
          <w:jc w:val="center"/>
          <w:rPr>
            <w:rFonts w:asciiTheme="minorHAnsi" w:hAnsiTheme="minorHAnsi"/>
          </w:rPr>
        </w:pPr>
        <w:r w:rsidRPr="0066248F">
          <w:rPr>
            <w:rFonts w:asciiTheme="minorHAnsi" w:hAnsiTheme="minorHAnsi"/>
          </w:rPr>
          <w:fldChar w:fldCharType="begin"/>
        </w:r>
        <w:r w:rsidRPr="0066248F">
          <w:rPr>
            <w:rFonts w:asciiTheme="minorHAnsi" w:hAnsiTheme="minorHAnsi"/>
          </w:rPr>
          <w:instrText>PAGE   \* MERGEFORMAT</w:instrText>
        </w:r>
        <w:r w:rsidRPr="0066248F">
          <w:rPr>
            <w:rFonts w:asciiTheme="minorHAnsi" w:hAnsiTheme="minorHAnsi"/>
          </w:rPr>
          <w:fldChar w:fldCharType="separate"/>
        </w:r>
        <w:r w:rsidR="004B4D6B">
          <w:rPr>
            <w:rFonts w:asciiTheme="minorHAnsi" w:hAnsiTheme="minorHAnsi"/>
            <w:noProof/>
          </w:rPr>
          <w:t>3</w:t>
        </w:r>
        <w:r w:rsidRPr="0066248F">
          <w:rPr>
            <w:rFonts w:asciiTheme="minorHAnsi" w:hAnsiTheme="minorHAnsi"/>
          </w:rPr>
          <w:fldChar w:fldCharType="end"/>
        </w:r>
      </w:p>
    </w:sdtContent>
  </w:sdt>
  <w:p w:rsidR="008B36DF" w:rsidRDefault="008B36D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3C1" w:rsidRDefault="000603C1" w:rsidP="00A31DE2">
      <w:r>
        <w:separator/>
      </w:r>
    </w:p>
  </w:footnote>
  <w:footnote w:type="continuationSeparator" w:id="0">
    <w:p w:rsidR="000603C1" w:rsidRDefault="000603C1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6DF" w:rsidRPr="00896ABA" w:rsidRDefault="008B36DF" w:rsidP="00A31DE2">
    <w:pPr>
      <w:pStyle w:val="lfej"/>
      <w:tabs>
        <w:tab w:val="clear" w:pos="4536"/>
        <w:tab w:val="clear" w:pos="9072"/>
        <w:tab w:val="center" w:pos="0"/>
        <w:tab w:val="left" w:pos="1035"/>
        <w:tab w:val="left" w:pos="11340"/>
        <w:tab w:val="right" w:pos="14002"/>
      </w:tabs>
      <w:ind w:firstLine="708"/>
      <w:rPr>
        <w:rFonts w:asciiTheme="minorHAnsi" w:hAnsiTheme="minorHAnsi"/>
        <w:color w:val="4F81BD" w:themeColor="accent1"/>
      </w:rPr>
    </w:pPr>
    <w:r w:rsidRPr="00896ABA">
      <w:rPr>
        <w:rFonts w:asciiTheme="minorHAnsi" w:hAnsiTheme="minorHAnsi"/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64293F1C" wp14:editId="1D66FA07">
          <wp:simplePos x="0" y="0"/>
          <wp:positionH relativeFrom="column">
            <wp:posOffset>52070</wp:posOffset>
          </wp:positionH>
          <wp:positionV relativeFrom="paragraph">
            <wp:posOffset>-40640</wp:posOffset>
          </wp:positionV>
          <wp:extent cx="371475" cy="285750"/>
          <wp:effectExtent l="0" t="0" r="9525" b="0"/>
          <wp:wrapTight wrapText="bothSides">
            <wp:wrapPolygon edited="0">
              <wp:start x="0" y="0"/>
              <wp:lineTo x="0" y="20160"/>
              <wp:lineTo x="21046" y="20160"/>
              <wp:lineTo x="21046" y="0"/>
              <wp:lineTo x="0" y="0"/>
            </wp:wrapPolygon>
          </wp:wrapTight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546" b="-922"/>
                  <a:stretch/>
                </pic:blipFill>
                <pic:spPr bwMode="auto">
                  <a:xfrm>
                    <a:off x="0" y="0"/>
                    <a:ext cx="371475" cy="285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D6B">
      <w:rPr>
        <w:rFonts w:asciiTheme="minorHAnsi" w:hAnsiTheme="minorHAnsi"/>
        <w:color w:val="4F81BD" w:themeColor="accent1"/>
      </w:rPr>
      <w:t>Erasmus+</w:t>
    </w:r>
    <w:r w:rsidRPr="00896ABA">
      <w:rPr>
        <w:rFonts w:asciiTheme="minorHAnsi" w:hAnsiTheme="minorHAnsi"/>
        <w:color w:val="4F81BD" w:themeColor="accent1"/>
      </w:rPr>
      <w:tab/>
      <w:t>ECAS regisztráció – Útmutató</w:t>
    </w:r>
  </w:p>
  <w:p w:rsidR="008B36DF" w:rsidRDefault="008B36DF" w:rsidP="00A31DE2">
    <w:pPr>
      <w:pStyle w:val="lfej"/>
      <w:tabs>
        <w:tab w:val="clear" w:pos="4536"/>
        <w:tab w:val="clear" w:pos="9072"/>
        <w:tab w:val="center" w:pos="0"/>
        <w:tab w:val="left" w:pos="1035"/>
        <w:tab w:val="left" w:pos="11340"/>
        <w:tab w:val="right" w:pos="14002"/>
      </w:tabs>
      <w:ind w:firstLine="708"/>
    </w:pPr>
  </w:p>
  <w:p w:rsidR="008B36DF" w:rsidRDefault="008B36D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014F4"/>
    <w:multiLevelType w:val="hybridMultilevel"/>
    <w:tmpl w:val="DA64C5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E639F"/>
    <w:multiLevelType w:val="hybridMultilevel"/>
    <w:tmpl w:val="202CC194"/>
    <w:lvl w:ilvl="0" w:tplc="307460D4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9" w:hanging="360"/>
      </w:pPr>
    </w:lvl>
    <w:lvl w:ilvl="2" w:tplc="040E001B" w:tentative="1">
      <w:start w:val="1"/>
      <w:numFmt w:val="lowerRoman"/>
      <w:lvlText w:val="%3."/>
      <w:lvlJc w:val="right"/>
      <w:pPr>
        <w:ind w:left="1949" w:hanging="180"/>
      </w:pPr>
    </w:lvl>
    <w:lvl w:ilvl="3" w:tplc="040E000F" w:tentative="1">
      <w:start w:val="1"/>
      <w:numFmt w:val="decimal"/>
      <w:lvlText w:val="%4."/>
      <w:lvlJc w:val="left"/>
      <w:pPr>
        <w:ind w:left="2669" w:hanging="360"/>
      </w:pPr>
    </w:lvl>
    <w:lvl w:ilvl="4" w:tplc="040E0019" w:tentative="1">
      <w:start w:val="1"/>
      <w:numFmt w:val="lowerLetter"/>
      <w:lvlText w:val="%5."/>
      <w:lvlJc w:val="left"/>
      <w:pPr>
        <w:ind w:left="3389" w:hanging="360"/>
      </w:pPr>
    </w:lvl>
    <w:lvl w:ilvl="5" w:tplc="040E001B" w:tentative="1">
      <w:start w:val="1"/>
      <w:numFmt w:val="lowerRoman"/>
      <w:lvlText w:val="%6."/>
      <w:lvlJc w:val="right"/>
      <w:pPr>
        <w:ind w:left="4109" w:hanging="180"/>
      </w:pPr>
    </w:lvl>
    <w:lvl w:ilvl="6" w:tplc="040E000F" w:tentative="1">
      <w:start w:val="1"/>
      <w:numFmt w:val="decimal"/>
      <w:lvlText w:val="%7."/>
      <w:lvlJc w:val="left"/>
      <w:pPr>
        <w:ind w:left="4829" w:hanging="360"/>
      </w:pPr>
    </w:lvl>
    <w:lvl w:ilvl="7" w:tplc="040E0019" w:tentative="1">
      <w:start w:val="1"/>
      <w:numFmt w:val="lowerLetter"/>
      <w:lvlText w:val="%8."/>
      <w:lvlJc w:val="left"/>
      <w:pPr>
        <w:ind w:left="5549" w:hanging="360"/>
      </w:pPr>
    </w:lvl>
    <w:lvl w:ilvl="8" w:tplc="040E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2">
    <w:nsid w:val="08443BAF"/>
    <w:multiLevelType w:val="hybridMultilevel"/>
    <w:tmpl w:val="212E2C2E"/>
    <w:lvl w:ilvl="0" w:tplc="A4EA383E">
      <w:start w:val="1"/>
      <w:numFmt w:val="decimal"/>
      <w:lvlText w:val="%1."/>
      <w:lvlJc w:val="left"/>
      <w:pPr>
        <w:ind w:left="5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9" w:hanging="360"/>
      </w:pPr>
    </w:lvl>
    <w:lvl w:ilvl="2" w:tplc="040E001B" w:tentative="1">
      <w:start w:val="1"/>
      <w:numFmt w:val="lowerRoman"/>
      <w:lvlText w:val="%3."/>
      <w:lvlJc w:val="right"/>
      <w:pPr>
        <w:ind w:left="1949" w:hanging="180"/>
      </w:pPr>
    </w:lvl>
    <w:lvl w:ilvl="3" w:tplc="040E000F" w:tentative="1">
      <w:start w:val="1"/>
      <w:numFmt w:val="decimal"/>
      <w:lvlText w:val="%4."/>
      <w:lvlJc w:val="left"/>
      <w:pPr>
        <w:ind w:left="2669" w:hanging="360"/>
      </w:pPr>
    </w:lvl>
    <w:lvl w:ilvl="4" w:tplc="040E0019" w:tentative="1">
      <w:start w:val="1"/>
      <w:numFmt w:val="lowerLetter"/>
      <w:lvlText w:val="%5."/>
      <w:lvlJc w:val="left"/>
      <w:pPr>
        <w:ind w:left="3389" w:hanging="360"/>
      </w:pPr>
    </w:lvl>
    <w:lvl w:ilvl="5" w:tplc="040E001B" w:tentative="1">
      <w:start w:val="1"/>
      <w:numFmt w:val="lowerRoman"/>
      <w:lvlText w:val="%6."/>
      <w:lvlJc w:val="right"/>
      <w:pPr>
        <w:ind w:left="4109" w:hanging="180"/>
      </w:pPr>
    </w:lvl>
    <w:lvl w:ilvl="6" w:tplc="040E000F" w:tentative="1">
      <w:start w:val="1"/>
      <w:numFmt w:val="decimal"/>
      <w:lvlText w:val="%7."/>
      <w:lvlJc w:val="left"/>
      <w:pPr>
        <w:ind w:left="4829" w:hanging="360"/>
      </w:pPr>
    </w:lvl>
    <w:lvl w:ilvl="7" w:tplc="040E0019" w:tentative="1">
      <w:start w:val="1"/>
      <w:numFmt w:val="lowerLetter"/>
      <w:lvlText w:val="%8."/>
      <w:lvlJc w:val="left"/>
      <w:pPr>
        <w:ind w:left="5549" w:hanging="360"/>
      </w:pPr>
    </w:lvl>
    <w:lvl w:ilvl="8" w:tplc="040E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3">
    <w:nsid w:val="0A9763CB"/>
    <w:multiLevelType w:val="hybridMultilevel"/>
    <w:tmpl w:val="3580BF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3353E"/>
    <w:multiLevelType w:val="hybridMultilevel"/>
    <w:tmpl w:val="D1FA11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72764"/>
    <w:multiLevelType w:val="hybridMultilevel"/>
    <w:tmpl w:val="D90407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7241A"/>
    <w:multiLevelType w:val="hybridMultilevel"/>
    <w:tmpl w:val="F886F8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22DF6"/>
    <w:multiLevelType w:val="hybridMultilevel"/>
    <w:tmpl w:val="C3704C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84767"/>
    <w:multiLevelType w:val="hybridMultilevel"/>
    <w:tmpl w:val="E460C1FE"/>
    <w:lvl w:ilvl="0" w:tplc="71EA7B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1549CD"/>
    <w:multiLevelType w:val="hybridMultilevel"/>
    <w:tmpl w:val="68BC67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10861"/>
    <w:multiLevelType w:val="hybridMultilevel"/>
    <w:tmpl w:val="FB86E93E"/>
    <w:lvl w:ilvl="0" w:tplc="FB98BA9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1215E"/>
    <w:multiLevelType w:val="hybridMultilevel"/>
    <w:tmpl w:val="76CE3F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B556C5"/>
    <w:multiLevelType w:val="hybridMultilevel"/>
    <w:tmpl w:val="11006D48"/>
    <w:lvl w:ilvl="0" w:tplc="040E000F">
      <w:start w:val="1"/>
      <w:numFmt w:val="decimal"/>
      <w:lvlText w:val="%1."/>
      <w:lvlJc w:val="left"/>
      <w:pPr>
        <w:ind w:left="869" w:hanging="360"/>
      </w:pPr>
    </w:lvl>
    <w:lvl w:ilvl="1" w:tplc="040E0019" w:tentative="1">
      <w:start w:val="1"/>
      <w:numFmt w:val="lowerLetter"/>
      <w:lvlText w:val="%2."/>
      <w:lvlJc w:val="left"/>
      <w:pPr>
        <w:ind w:left="1589" w:hanging="360"/>
      </w:pPr>
    </w:lvl>
    <w:lvl w:ilvl="2" w:tplc="040E001B" w:tentative="1">
      <w:start w:val="1"/>
      <w:numFmt w:val="lowerRoman"/>
      <w:lvlText w:val="%3."/>
      <w:lvlJc w:val="right"/>
      <w:pPr>
        <w:ind w:left="2309" w:hanging="180"/>
      </w:pPr>
    </w:lvl>
    <w:lvl w:ilvl="3" w:tplc="040E000F" w:tentative="1">
      <w:start w:val="1"/>
      <w:numFmt w:val="decimal"/>
      <w:lvlText w:val="%4."/>
      <w:lvlJc w:val="left"/>
      <w:pPr>
        <w:ind w:left="3029" w:hanging="360"/>
      </w:pPr>
    </w:lvl>
    <w:lvl w:ilvl="4" w:tplc="040E0019" w:tentative="1">
      <w:start w:val="1"/>
      <w:numFmt w:val="lowerLetter"/>
      <w:lvlText w:val="%5."/>
      <w:lvlJc w:val="left"/>
      <w:pPr>
        <w:ind w:left="3749" w:hanging="360"/>
      </w:pPr>
    </w:lvl>
    <w:lvl w:ilvl="5" w:tplc="040E001B" w:tentative="1">
      <w:start w:val="1"/>
      <w:numFmt w:val="lowerRoman"/>
      <w:lvlText w:val="%6."/>
      <w:lvlJc w:val="right"/>
      <w:pPr>
        <w:ind w:left="4469" w:hanging="180"/>
      </w:pPr>
    </w:lvl>
    <w:lvl w:ilvl="6" w:tplc="040E000F" w:tentative="1">
      <w:start w:val="1"/>
      <w:numFmt w:val="decimal"/>
      <w:lvlText w:val="%7."/>
      <w:lvlJc w:val="left"/>
      <w:pPr>
        <w:ind w:left="5189" w:hanging="360"/>
      </w:pPr>
    </w:lvl>
    <w:lvl w:ilvl="7" w:tplc="040E0019" w:tentative="1">
      <w:start w:val="1"/>
      <w:numFmt w:val="lowerLetter"/>
      <w:lvlText w:val="%8."/>
      <w:lvlJc w:val="left"/>
      <w:pPr>
        <w:ind w:left="5909" w:hanging="360"/>
      </w:pPr>
    </w:lvl>
    <w:lvl w:ilvl="8" w:tplc="040E001B" w:tentative="1">
      <w:start w:val="1"/>
      <w:numFmt w:val="lowerRoman"/>
      <w:lvlText w:val="%9."/>
      <w:lvlJc w:val="right"/>
      <w:pPr>
        <w:ind w:left="6629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1"/>
  </w:num>
  <w:num w:numId="10">
    <w:abstractNumId w:val="7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E2"/>
    <w:rsid w:val="00013E27"/>
    <w:rsid w:val="00022385"/>
    <w:rsid w:val="0003364A"/>
    <w:rsid w:val="00053712"/>
    <w:rsid w:val="000603C1"/>
    <w:rsid w:val="00077024"/>
    <w:rsid w:val="00082D3D"/>
    <w:rsid w:val="00093F39"/>
    <w:rsid w:val="000B6ED5"/>
    <w:rsid w:val="000E63CB"/>
    <w:rsid w:val="000F34D5"/>
    <w:rsid w:val="0015781B"/>
    <w:rsid w:val="00157B83"/>
    <w:rsid w:val="00172DBC"/>
    <w:rsid w:val="00174577"/>
    <w:rsid w:val="001766C7"/>
    <w:rsid w:val="00190C2F"/>
    <w:rsid w:val="001A160D"/>
    <w:rsid w:val="001A7C0B"/>
    <w:rsid w:val="001D1570"/>
    <w:rsid w:val="001D19EA"/>
    <w:rsid w:val="002031DF"/>
    <w:rsid w:val="00221451"/>
    <w:rsid w:val="00253738"/>
    <w:rsid w:val="00290E9C"/>
    <w:rsid w:val="00293C12"/>
    <w:rsid w:val="002C5BB6"/>
    <w:rsid w:val="002D30FB"/>
    <w:rsid w:val="00353E6A"/>
    <w:rsid w:val="00355DD9"/>
    <w:rsid w:val="00383B3F"/>
    <w:rsid w:val="003B3FA0"/>
    <w:rsid w:val="003D34E5"/>
    <w:rsid w:val="004077E9"/>
    <w:rsid w:val="004152F2"/>
    <w:rsid w:val="00415924"/>
    <w:rsid w:val="00467E86"/>
    <w:rsid w:val="00473E6C"/>
    <w:rsid w:val="004B4D6B"/>
    <w:rsid w:val="0052576E"/>
    <w:rsid w:val="00530244"/>
    <w:rsid w:val="005326ED"/>
    <w:rsid w:val="00551F4E"/>
    <w:rsid w:val="00561705"/>
    <w:rsid w:val="00571BA4"/>
    <w:rsid w:val="00592839"/>
    <w:rsid w:val="005C2D29"/>
    <w:rsid w:val="00604B3F"/>
    <w:rsid w:val="006217F1"/>
    <w:rsid w:val="0066248F"/>
    <w:rsid w:val="006850C4"/>
    <w:rsid w:val="00687299"/>
    <w:rsid w:val="00696AE4"/>
    <w:rsid w:val="006C3283"/>
    <w:rsid w:val="006E6675"/>
    <w:rsid w:val="006F176F"/>
    <w:rsid w:val="006F4219"/>
    <w:rsid w:val="00716106"/>
    <w:rsid w:val="00747ACA"/>
    <w:rsid w:val="00790A6A"/>
    <w:rsid w:val="007A563D"/>
    <w:rsid w:val="007B17D5"/>
    <w:rsid w:val="007D59C6"/>
    <w:rsid w:val="00804B35"/>
    <w:rsid w:val="00835741"/>
    <w:rsid w:val="00856D99"/>
    <w:rsid w:val="00875D6F"/>
    <w:rsid w:val="00896ABA"/>
    <w:rsid w:val="008A0162"/>
    <w:rsid w:val="008B36DF"/>
    <w:rsid w:val="008C2A08"/>
    <w:rsid w:val="008D7334"/>
    <w:rsid w:val="0091618F"/>
    <w:rsid w:val="009322EC"/>
    <w:rsid w:val="0095181F"/>
    <w:rsid w:val="00962907"/>
    <w:rsid w:val="00970803"/>
    <w:rsid w:val="00984A11"/>
    <w:rsid w:val="009A6E4B"/>
    <w:rsid w:val="009C778F"/>
    <w:rsid w:val="009C7A57"/>
    <w:rsid w:val="00A31DE2"/>
    <w:rsid w:val="00A47C78"/>
    <w:rsid w:val="00A82DEC"/>
    <w:rsid w:val="00AC7D16"/>
    <w:rsid w:val="00AE002D"/>
    <w:rsid w:val="00AF09C3"/>
    <w:rsid w:val="00B06AF5"/>
    <w:rsid w:val="00B163DC"/>
    <w:rsid w:val="00B433CE"/>
    <w:rsid w:val="00BB5CCD"/>
    <w:rsid w:val="00BE080D"/>
    <w:rsid w:val="00BE2C32"/>
    <w:rsid w:val="00C03955"/>
    <w:rsid w:val="00C2007C"/>
    <w:rsid w:val="00C237E2"/>
    <w:rsid w:val="00C644BB"/>
    <w:rsid w:val="00C74485"/>
    <w:rsid w:val="00C75AC0"/>
    <w:rsid w:val="00C95843"/>
    <w:rsid w:val="00D165C0"/>
    <w:rsid w:val="00D62377"/>
    <w:rsid w:val="00D65025"/>
    <w:rsid w:val="00D830C1"/>
    <w:rsid w:val="00D8368B"/>
    <w:rsid w:val="00D84DB9"/>
    <w:rsid w:val="00D94DB9"/>
    <w:rsid w:val="00DA0B6C"/>
    <w:rsid w:val="00DA6F30"/>
    <w:rsid w:val="00DA7ED6"/>
    <w:rsid w:val="00DB0712"/>
    <w:rsid w:val="00DB5DFF"/>
    <w:rsid w:val="00DC670D"/>
    <w:rsid w:val="00DD2CF9"/>
    <w:rsid w:val="00DD5192"/>
    <w:rsid w:val="00DD783C"/>
    <w:rsid w:val="00E01609"/>
    <w:rsid w:val="00E02079"/>
    <w:rsid w:val="00E7453D"/>
    <w:rsid w:val="00EA3FE1"/>
    <w:rsid w:val="00EB43F5"/>
    <w:rsid w:val="00EB68E9"/>
    <w:rsid w:val="00EE330F"/>
    <w:rsid w:val="00EF1911"/>
    <w:rsid w:val="00F44935"/>
    <w:rsid w:val="00FA37B6"/>
    <w:rsid w:val="00FA510E"/>
    <w:rsid w:val="00FC4D0C"/>
    <w:rsid w:val="00FC7421"/>
    <w:rsid w:val="00FD5998"/>
    <w:rsid w:val="00FF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31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msor1">
    <w:name w:val="heading 1"/>
    <w:basedOn w:val="Norml"/>
    <w:next w:val="Norml"/>
    <w:link w:val="Cmsor1Char"/>
    <w:uiPriority w:val="9"/>
    <w:qFormat/>
    <w:rsid w:val="007D59C6"/>
    <w:pPr>
      <w:keepNext/>
      <w:keepLines/>
      <w:spacing w:before="480" w:line="360" w:lineRule="auto"/>
      <w:jc w:val="center"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31DE2"/>
  </w:style>
  <w:style w:type="paragraph" w:styleId="llb">
    <w:name w:val="footer"/>
    <w:basedOn w:val="Norml"/>
    <w:link w:val="llb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31DE2"/>
  </w:style>
  <w:style w:type="table" w:styleId="Rcsostblzat">
    <w:name w:val="Table Grid"/>
    <w:basedOn w:val="Normltblzat"/>
    <w:uiPriority w:val="59"/>
    <w:rsid w:val="0057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71B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1BA4"/>
    <w:rPr>
      <w:rFonts w:ascii="Tahoma" w:eastAsia="Times New Roman" w:hAnsi="Tahoma" w:cs="Tahoma"/>
      <w:sz w:val="16"/>
      <w:szCs w:val="16"/>
      <w:lang w:val="en-US"/>
    </w:rPr>
  </w:style>
  <w:style w:type="paragraph" w:styleId="Listaszerbekezds">
    <w:name w:val="List Paragraph"/>
    <w:basedOn w:val="Norml"/>
    <w:uiPriority w:val="34"/>
    <w:qFormat/>
    <w:rsid w:val="00571BA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71BA4"/>
    <w:rPr>
      <w:color w:val="0000FF" w:themeColor="hyperlink"/>
      <w:u w:val="single"/>
    </w:rPr>
  </w:style>
  <w:style w:type="paragraph" w:customStyle="1" w:styleId="ECASalcmek">
    <w:name w:val="ECAS alcímek"/>
    <w:basedOn w:val="Norml"/>
    <w:qFormat/>
    <w:rsid w:val="007D59C6"/>
    <w:pPr>
      <w:spacing w:line="360" w:lineRule="auto"/>
      <w:ind w:right="-30"/>
      <w:jc w:val="center"/>
    </w:pPr>
    <w:rPr>
      <w:rFonts w:asciiTheme="minorHAnsi" w:hAnsiTheme="minorHAnsi"/>
      <w:b/>
      <w:sz w:val="24"/>
      <w:szCs w:val="24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7D59C6"/>
    <w:rPr>
      <w:rFonts w:ascii="Calibri" w:eastAsiaTheme="majorEastAsia" w:hAnsi="Calibri" w:cstheme="majorBidi"/>
      <w:b/>
      <w:bCs/>
      <w:sz w:val="24"/>
      <w:szCs w:val="28"/>
      <w:lang w:val="en-US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B36DF"/>
    <w:pPr>
      <w:spacing w:line="276" w:lineRule="auto"/>
      <w:outlineLvl w:val="9"/>
    </w:pPr>
    <w:rPr>
      <w:lang w:val="hu-HU" w:eastAsia="hu-HU"/>
    </w:r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8B36DF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B36DF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8B36D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31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msor1">
    <w:name w:val="heading 1"/>
    <w:basedOn w:val="Norml"/>
    <w:next w:val="Norml"/>
    <w:link w:val="Cmsor1Char"/>
    <w:uiPriority w:val="9"/>
    <w:qFormat/>
    <w:rsid w:val="007D59C6"/>
    <w:pPr>
      <w:keepNext/>
      <w:keepLines/>
      <w:spacing w:before="480" w:line="360" w:lineRule="auto"/>
      <w:jc w:val="center"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31DE2"/>
  </w:style>
  <w:style w:type="paragraph" w:styleId="llb">
    <w:name w:val="footer"/>
    <w:basedOn w:val="Norml"/>
    <w:link w:val="llb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31DE2"/>
  </w:style>
  <w:style w:type="table" w:styleId="Rcsostblzat">
    <w:name w:val="Table Grid"/>
    <w:basedOn w:val="Normltblzat"/>
    <w:uiPriority w:val="59"/>
    <w:rsid w:val="0057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71B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71BA4"/>
    <w:rPr>
      <w:rFonts w:ascii="Tahoma" w:eastAsia="Times New Roman" w:hAnsi="Tahoma" w:cs="Tahoma"/>
      <w:sz w:val="16"/>
      <w:szCs w:val="16"/>
      <w:lang w:val="en-US"/>
    </w:rPr>
  </w:style>
  <w:style w:type="paragraph" w:styleId="Listaszerbekezds">
    <w:name w:val="List Paragraph"/>
    <w:basedOn w:val="Norml"/>
    <w:uiPriority w:val="34"/>
    <w:qFormat/>
    <w:rsid w:val="00571BA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71BA4"/>
    <w:rPr>
      <w:color w:val="0000FF" w:themeColor="hyperlink"/>
      <w:u w:val="single"/>
    </w:rPr>
  </w:style>
  <w:style w:type="paragraph" w:customStyle="1" w:styleId="ECASalcmek">
    <w:name w:val="ECAS alcímek"/>
    <w:basedOn w:val="Norml"/>
    <w:qFormat/>
    <w:rsid w:val="007D59C6"/>
    <w:pPr>
      <w:spacing w:line="360" w:lineRule="auto"/>
      <w:ind w:right="-30"/>
      <w:jc w:val="center"/>
    </w:pPr>
    <w:rPr>
      <w:rFonts w:asciiTheme="minorHAnsi" w:hAnsiTheme="minorHAnsi"/>
      <w:b/>
      <w:sz w:val="24"/>
      <w:szCs w:val="24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7D59C6"/>
    <w:rPr>
      <w:rFonts w:ascii="Calibri" w:eastAsiaTheme="majorEastAsia" w:hAnsi="Calibri" w:cstheme="majorBidi"/>
      <w:b/>
      <w:bCs/>
      <w:sz w:val="24"/>
      <w:szCs w:val="28"/>
      <w:lang w:val="en-US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B36DF"/>
    <w:pPr>
      <w:spacing w:line="276" w:lineRule="auto"/>
      <w:outlineLvl w:val="9"/>
    </w:pPr>
    <w:rPr>
      <w:lang w:val="hu-HU" w:eastAsia="hu-HU"/>
    </w:r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8B36DF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B36DF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8B36D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s://webgate.ec.europa.eu/cas/eim/external/register.cgi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ebgate.ec.europa.eu/cas/eim/external/register.cgi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DIGIT-USER-ACCESS@ec.europa.e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ebgate.ec.europa.eu/cas/help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ebgate.ec.europa.eu/cas/eim/external/register.cgi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ebgate.ec.europa.eu/cas/eim/external/register.cgi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ebgate.ec.europa.eu/cas/eim/external/register.cgi" TargetMode="External"/><Relationship Id="rId27" Type="http://schemas.openxmlformats.org/officeDocument/2006/relationships/image" Target="media/image12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7E158-31F7-4976-96F5-9B6F9290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889FC264</Template>
  <TotalTime>1</TotalTime>
  <Pages>17</Pages>
  <Words>991</Words>
  <Characters>6841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Nóra</dc:creator>
  <cp:lastModifiedBy>Horváth Katalin</cp:lastModifiedBy>
  <cp:revision>2</cp:revision>
  <cp:lastPrinted>2015-04-20T06:57:00Z</cp:lastPrinted>
  <dcterms:created xsi:type="dcterms:W3CDTF">2015-04-21T12:02:00Z</dcterms:created>
  <dcterms:modified xsi:type="dcterms:W3CDTF">2015-04-21T12:02:00Z</dcterms:modified>
</cp:coreProperties>
</file>